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E0A" w:rsidRPr="008315CB" w:rsidRDefault="00283E0A" w:rsidP="00B9706B">
      <w:pPr>
        <w:bidi/>
        <w:jc w:val="both"/>
        <w:rPr>
          <w:rFonts w:cs="B Mitra"/>
          <w:noProof/>
          <w:szCs w:val="28"/>
        </w:rPr>
      </w:pPr>
      <w:r w:rsidRPr="008315CB">
        <w:rPr>
          <w:rFonts w:cs="B Mitra"/>
          <w:noProof/>
          <w:szCs w:val="28"/>
        </w:rPr>
        <w:drawing>
          <wp:anchor distT="0" distB="0" distL="114300" distR="114300" simplePos="0" relativeHeight="251662336" behindDoc="1" locked="0" layoutInCell="1" allowOverlap="1">
            <wp:simplePos x="0" y="0"/>
            <wp:positionH relativeFrom="page">
              <wp:align>left</wp:align>
            </wp:positionH>
            <wp:positionV relativeFrom="paragraph">
              <wp:posOffset>-938368</wp:posOffset>
            </wp:positionV>
            <wp:extent cx="8395970" cy="5103517"/>
            <wp:effectExtent l="0" t="0" r="508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24.jpg"/>
                    <pic:cNvPicPr/>
                  </pic:nvPicPr>
                  <pic:blipFill rotWithShape="1">
                    <a:blip r:embed="rId8" cstate="print">
                      <a:extLst>
                        <a:ext uri="{28A0092B-C50C-407E-A947-70E740481C1C}">
                          <a14:useLocalDpi xmlns:a14="http://schemas.microsoft.com/office/drawing/2010/main" val="0"/>
                        </a:ext>
                      </a:extLst>
                    </a:blip>
                    <a:srcRect b="40362"/>
                    <a:stretch/>
                  </pic:blipFill>
                  <pic:spPr bwMode="auto">
                    <a:xfrm>
                      <a:off x="0" y="0"/>
                      <a:ext cx="8395970" cy="5103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7E9" w:rsidRPr="008315CB" w:rsidRDefault="00D077E9" w:rsidP="00B9706B">
      <w:pPr>
        <w:bidi/>
        <w:jc w:val="both"/>
        <w:rPr>
          <w:rFonts w:cs="B Mitra"/>
          <w:szCs w:val="28"/>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8315CB" w:rsidTr="00D077E9">
        <w:trPr>
          <w:trHeight w:val="1894"/>
        </w:trPr>
        <w:tc>
          <w:tcPr>
            <w:tcW w:w="5580" w:type="dxa"/>
            <w:tcBorders>
              <w:top w:val="nil"/>
              <w:left w:val="nil"/>
              <w:bottom w:val="nil"/>
              <w:right w:val="nil"/>
            </w:tcBorders>
          </w:tcPr>
          <w:p w:rsidR="00D077E9" w:rsidRPr="008315CB" w:rsidRDefault="0046046F" w:rsidP="00B9706B">
            <w:pPr>
              <w:bidi/>
              <w:jc w:val="both"/>
              <w:rPr>
                <w:rFonts w:cs="B Mitra"/>
                <w:szCs w:val="28"/>
              </w:rPr>
            </w:pPr>
            <w:r w:rsidRPr="008315CB">
              <w:rPr>
                <w:rFonts w:cs="B Mitra"/>
                <w:noProof/>
                <w:szCs w:val="28"/>
              </w:rPr>
              <mc:AlternateContent>
                <mc:Choice Requires="wps">
                  <w:drawing>
                    <wp:anchor distT="0" distB="0" distL="114300" distR="114300" simplePos="0" relativeHeight="251668480" behindDoc="0" locked="0" layoutInCell="1" allowOverlap="1">
                      <wp:simplePos x="0" y="0"/>
                      <wp:positionH relativeFrom="column">
                        <wp:posOffset>322004</wp:posOffset>
                      </wp:positionH>
                      <wp:positionV relativeFrom="paragraph">
                        <wp:posOffset>1043601</wp:posOffset>
                      </wp:positionV>
                      <wp:extent cx="1329055" cy="5632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29055"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570E" w:rsidRPr="0046046F" w:rsidRDefault="00B3570E"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5.35pt;margin-top:82.15pt;width:104.6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" filled="f" stroked="f" strokeweight=".5pt">
                      <v:textbox>
                        <w:txbxContent>
                          <w:p w:rsidR="00B3570E" w:rsidRPr="0046046F" w:rsidRDefault="00B3570E"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v:textbox>
                    </v:shape>
                  </w:pict>
                </mc:Fallback>
              </mc:AlternateContent>
            </w:r>
            <w:r w:rsidR="00304EA9" w:rsidRPr="008315CB">
              <w:rPr>
                <w:rFonts w:cs="B Mitra"/>
                <w:noProof/>
                <w:szCs w:val="28"/>
              </w:rPr>
              <w:drawing>
                <wp:anchor distT="0" distB="0" distL="114300" distR="114300" simplePos="0" relativeHeight="251664384" behindDoc="0" locked="0" layoutInCell="1" allowOverlap="1">
                  <wp:simplePos x="0" y="0"/>
                  <wp:positionH relativeFrom="margin">
                    <wp:posOffset>403505</wp:posOffset>
                  </wp:positionH>
                  <wp:positionV relativeFrom="paragraph">
                    <wp:posOffset>11799</wp:posOffset>
                  </wp:positionV>
                  <wp:extent cx="1329055" cy="1191895"/>
                  <wp:effectExtent l="0" t="0" r="444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صل لوگوی پژوهشگاه نیر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055" cy="1191895"/>
                          </a:xfrm>
                          <a:prstGeom prst="rect">
                            <a:avLst/>
                          </a:prstGeom>
                        </pic:spPr>
                      </pic:pic>
                    </a:graphicData>
                  </a:graphic>
                </wp:anchor>
              </w:drawing>
            </w:r>
            <w:r w:rsidR="00283E0A" w:rsidRPr="008315CB">
              <w:rPr>
                <w:rFonts w:cs="B Mitra"/>
                <w:noProof/>
                <w:szCs w:val="28"/>
              </w:rPr>
              <mc:AlternateContent>
                <mc:Choice Requires="wps">
                  <w:drawing>
                    <wp:anchor distT="0" distB="0" distL="114300" distR="114300" simplePos="0" relativeHeight="251660288" behindDoc="0" locked="0" layoutInCell="1" allowOverlap="1" wp14:anchorId="1F225A27" wp14:editId="03E959F8">
                      <wp:simplePos x="0" y="0"/>
                      <wp:positionH relativeFrom="margin">
                        <wp:posOffset>-338115</wp:posOffset>
                      </wp:positionH>
                      <wp:positionV relativeFrom="page">
                        <wp:posOffset>-1422400</wp:posOffset>
                      </wp:positionV>
                      <wp:extent cx="2966483" cy="17341215"/>
                      <wp:effectExtent l="0" t="0" r="571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966483" cy="17341215"/>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570E" w:rsidRPr="00304EA9" w:rsidRDefault="00B3570E" w:rsidP="000E4C71">
                                  <w:pPr>
                                    <w:shd w:val="clear" w:color="auto" w:fill="FFFFCC"/>
                                    <w:jc w:val="center"/>
                                    <w:rPr>
                                      <w:rStyle w:val="PlaceholderText"/>
                                      <w:color w:val="FFFF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5A27" id="Rectangle 3" o:spid="_x0000_s1027" alt="white rectangle for text on cover" style="position:absolute;left:0;text-align:left;margin-left:-26.6pt;margin-top:-112pt;width:233.6pt;height:136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" fillcolor="#ffc" stroked="f" strokeweight="2pt">
                      <v:textbox>
                        <w:txbxContent>
                          <w:p w:rsidR="00B3570E" w:rsidRPr="00304EA9" w:rsidRDefault="00B3570E" w:rsidP="000E4C71">
                            <w:pPr>
                              <w:shd w:val="clear" w:color="auto" w:fill="FFFFCC"/>
                              <w:jc w:val="center"/>
                              <w:rPr>
                                <w:rStyle w:val="PlaceholderText"/>
                                <w:color w:val="FFFFCC"/>
                              </w:rPr>
                            </w:pPr>
                          </w:p>
                        </w:txbxContent>
                      </v:textbox>
                      <w10:wrap anchorx="margin" anchory="page"/>
                    </v:rect>
                  </w:pict>
                </mc:Fallback>
              </mc:AlternateContent>
            </w:r>
          </w:p>
          <w:p w:rsidR="00D077E9" w:rsidRPr="008315CB" w:rsidRDefault="00D077E9" w:rsidP="00B9706B">
            <w:pPr>
              <w:bidi/>
              <w:jc w:val="both"/>
              <w:rPr>
                <w:rFonts w:cs="B Mitra"/>
                <w:szCs w:val="28"/>
              </w:rPr>
            </w:pPr>
          </w:p>
        </w:tc>
      </w:tr>
      <w:tr w:rsidR="00D077E9" w:rsidRPr="008315CB" w:rsidTr="00D077E9">
        <w:trPr>
          <w:trHeight w:val="7636"/>
        </w:trPr>
        <w:tc>
          <w:tcPr>
            <w:tcW w:w="5580" w:type="dxa"/>
            <w:tcBorders>
              <w:top w:val="nil"/>
              <w:left w:val="nil"/>
              <w:bottom w:val="nil"/>
              <w:right w:val="nil"/>
            </w:tcBorders>
          </w:tcPr>
          <w:p w:rsidR="00D077E9" w:rsidRPr="008315CB" w:rsidRDefault="00304EA9" w:rsidP="00B9706B">
            <w:pPr>
              <w:bidi/>
              <w:jc w:val="both"/>
              <w:rPr>
                <w:rFonts w:cs="B Mitra"/>
                <w:noProof/>
                <w:szCs w:val="28"/>
              </w:rPr>
            </w:pPr>
            <w:r w:rsidRPr="008315CB">
              <w:rPr>
                <w:rFonts w:cs="B Mitra"/>
                <w:noProof/>
                <w:color w:val="FFFFFF" w:themeColor="background1"/>
                <w:szCs w:val="28"/>
                <w14:textFill>
                  <w14:noFill/>
                </w14:textFill>
              </w:rPr>
              <mc:AlternateContent>
                <mc:Choice Requires="wps">
                  <w:drawing>
                    <wp:anchor distT="0" distB="0" distL="114300" distR="114300" simplePos="0" relativeHeight="251663360" behindDoc="0" locked="0" layoutInCell="1" allowOverlap="1">
                      <wp:simplePos x="0" y="0"/>
                      <wp:positionH relativeFrom="column">
                        <wp:posOffset>-348748</wp:posOffset>
                      </wp:positionH>
                      <wp:positionV relativeFrom="paragraph">
                        <wp:posOffset>1959772</wp:posOffset>
                      </wp:positionV>
                      <wp:extent cx="2955851" cy="1551867"/>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5851" cy="1551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570E" w:rsidRPr="00613491" w:rsidRDefault="00B3570E"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w:t>
                                  </w: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صنعت برق </w:t>
                                  </w:r>
                                </w:p>
                                <w:p w:rsidR="00B3570E" w:rsidRPr="00613491" w:rsidRDefault="00B3570E" w:rsidP="00613491">
                                  <w:pPr>
                                    <w:shd w:val="clear" w:color="auto" w:fill="FFFFCC"/>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درصنعت برق)</w:t>
                                  </w:r>
                                </w:p>
                                <w:p w:rsidR="00B3570E" w:rsidRPr="00613491" w:rsidRDefault="00B3570E" w:rsidP="00D9436D">
                                  <w:pPr>
                                    <w:shd w:val="clear" w:color="auto" w:fill="FFFFCC"/>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پنجم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5557A">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مرداد</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ماه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7.45pt;margin-top:154.3pt;width:232.75pt;height:1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" filled="f" stroked="f" strokeweight=".5pt">
                      <v:textbox>
                        <w:txbxContent>
                          <w:p w:rsidR="00B3570E" w:rsidRPr="00613491" w:rsidRDefault="00B3570E"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صنعت برق </w:t>
                            </w:r>
                          </w:p>
                          <w:p w:rsidR="00B3570E" w:rsidRPr="00613491" w:rsidRDefault="00B3570E" w:rsidP="00613491">
                            <w:pPr>
                              <w:shd w:val="clear" w:color="auto" w:fill="FFFFCC"/>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درصنعت برق)</w:t>
                            </w:r>
                          </w:p>
                          <w:p w:rsidR="00B3570E" w:rsidRPr="00613491" w:rsidRDefault="00B3570E" w:rsidP="00D9436D">
                            <w:pPr>
                              <w:shd w:val="clear" w:color="auto" w:fill="FFFFCC"/>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پنجم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5557A">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مرداد</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ماه 1400</w:t>
                            </w:r>
                          </w:p>
                        </w:txbxContent>
                      </v:textbox>
                    </v:shape>
                  </w:pict>
                </mc:Fallback>
              </mc:AlternateContent>
            </w:r>
          </w:p>
        </w:tc>
      </w:tr>
      <w:tr w:rsidR="00D077E9" w:rsidRPr="008315CB" w:rsidTr="00D077E9">
        <w:trPr>
          <w:trHeight w:val="2171"/>
        </w:trPr>
        <w:tc>
          <w:tcPr>
            <w:tcW w:w="5580" w:type="dxa"/>
            <w:tcBorders>
              <w:top w:val="nil"/>
              <w:left w:val="nil"/>
              <w:bottom w:val="nil"/>
              <w:right w:val="nil"/>
            </w:tcBorders>
          </w:tcPr>
          <w:p w:rsidR="00D077E9" w:rsidRPr="008315CB" w:rsidRDefault="00D077E9" w:rsidP="00B9706B">
            <w:pPr>
              <w:bidi/>
              <w:jc w:val="both"/>
              <w:rPr>
                <w:rFonts w:cs="B Mitra"/>
                <w:szCs w:val="28"/>
              </w:rPr>
            </w:pPr>
          </w:p>
          <w:p w:rsidR="00D077E9" w:rsidRPr="008315CB" w:rsidRDefault="00D077E9" w:rsidP="00B9706B">
            <w:pPr>
              <w:bidi/>
              <w:jc w:val="both"/>
              <w:rPr>
                <w:rFonts w:cs="B Mitra"/>
                <w:noProof/>
                <w:szCs w:val="28"/>
              </w:rPr>
            </w:pPr>
          </w:p>
          <w:p w:rsidR="00D077E9" w:rsidRPr="008315CB" w:rsidRDefault="00D077E9" w:rsidP="00B9706B">
            <w:pPr>
              <w:bidi/>
              <w:jc w:val="both"/>
              <w:rPr>
                <w:rFonts w:cs="B Mitra"/>
                <w:noProof/>
                <w:szCs w:val="28"/>
              </w:rPr>
            </w:pPr>
          </w:p>
          <w:p w:rsidR="00D077E9" w:rsidRPr="008315CB" w:rsidRDefault="00D077E9" w:rsidP="00B9706B">
            <w:pPr>
              <w:bidi/>
              <w:jc w:val="both"/>
              <w:rPr>
                <w:rFonts w:cs="B Mitra"/>
                <w:szCs w:val="28"/>
              </w:rPr>
            </w:pPr>
            <w:r w:rsidRPr="008315CB">
              <w:rPr>
                <w:rFonts w:cs="B Mitra"/>
                <w:szCs w:val="28"/>
              </w:rPr>
              <w:t xml:space="preserve"> </w:t>
            </w:r>
          </w:p>
          <w:p w:rsidR="00D077E9" w:rsidRPr="008315CB" w:rsidRDefault="00D077E9" w:rsidP="00B9706B">
            <w:pPr>
              <w:bidi/>
              <w:jc w:val="both"/>
              <w:rPr>
                <w:rFonts w:cs="B Mitra"/>
                <w:noProof/>
                <w:szCs w:val="28"/>
              </w:rPr>
            </w:pPr>
          </w:p>
        </w:tc>
      </w:tr>
    </w:tbl>
    <w:p w:rsidR="00487EB3" w:rsidRDefault="00304EA9" w:rsidP="00487EB3">
      <w:pPr>
        <w:spacing w:after="200"/>
        <w:rPr>
          <w:rFonts w:cs="B Mitra"/>
          <w:szCs w:val="28"/>
        </w:rPr>
      </w:pPr>
      <w:r w:rsidRPr="008315CB">
        <w:rPr>
          <w:rFonts w:cs="B Mitra"/>
          <w:noProof/>
          <w:color w:val="FFFFFF" w:themeColor="background1"/>
          <w:szCs w:val="28"/>
          <w14:textFill>
            <w14:noFill/>
          </w14:textFill>
        </w:rPr>
        <mc:AlternateContent>
          <mc:Choice Requires="wps">
            <w:drawing>
              <wp:anchor distT="0" distB="0" distL="114300" distR="114300" simplePos="0" relativeHeight="251667456" behindDoc="1" locked="0" layoutInCell="1" allowOverlap="1" wp14:anchorId="46B10BBE" wp14:editId="111C6559">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7AF56" id="Rectangle 2" o:spid="_x0000_s1026" alt="colored rectangle" style="position:absolute;margin-left:-58.8pt;margin-top:525.2pt;width:611.1pt;height:265.7pt;z-index:-2516490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rsidRPr="008315CB">
        <w:rPr>
          <w:rFonts w:cs="B Mitra"/>
          <w:szCs w:val="28"/>
        </w:rPr>
        <w:br w:type="page"/>
      </w:r>
    </w:p>
    <w:p w:rsidR="002B3AF9" w:rsidRPr="004E607C" w:rsidRDefault="002B3AF9" w:rsidP="00B6171F">
      <w:pPr>
        <w:bidi/>
        <w:spacing w:line="240" w:lineRule="auto"/>
        <w:jc w:val="center"/>
        <w:rPr>
          <w:rFonts w:eastAsia="Times New Roman" w:cs="B Mitra"/>
          <w:color w:val="18AFFB" w:themeColor="accent1" w:themeTint="99"/>
        </w:rPr>
      </w:pPr>
      <w:r w:rsidRPr="004E607C">
        <w:rPr>
          <w:rFonts w:cs="B Mitra"/>
          <w:noProof/>
          <w:color w:val="18AFFB" w:themeColor="accent1" w:themeTint="99"/>
        </w:rPr>
        <w:lastRenderedPageBreak/>
        <mc:AlternateContent>
          <mc:Choice Requires="wps">
            <w:drawing>
              <wp:anchor distT="0" distB="0" distL="114300" distR="114300" simplePos="0" relativeHeight="251806720" behindDoc="0" locked="0" layoutInCell="1" allowOverlap="1" wp14:anchorId="3B807A37" wp14:editId="4ADD6E51">
                <wp:simplePos x="0" y="0"/>
                <wp:positionH relativeFrom="margin">
                  <wp:align>center</wp:align>
                </wp:positionH>
                <wp:positionV relativeFrom="paragraph">
                  <wp:posOffset>405765</wp:posOffset>
                </wp:positionV>
                <wp:extent cx="3023235" cy="411480"/>
                <wp:effectExtent l="95250" t="57150" r="120015" b="160020"/>
                <wp:wrapTopAndBottom/>
                <wp:docPr id="41" name="Text Box 4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2B3AF9" w:rsidRPr="00FE7C2A" w:rsidRDefault="002B3AF9" w:rsidP="002B3AF9">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w:t>
                            </w:r>
                            <w:r>
                              <w:rPr>
                                <w:rFonts w:cs="B Mitra" w:hint="cs"/>
                                <w:b w:val="0"/>
                                <w:bCs/>
                                <w:color w:val="FFFFFF" w:themeColor="background1"/>
                                <w:sz w:val="28"/>
                                <w:szCs w:val="28"/>
                                <w:rtl/>
                                <w:lang w:bidi="fa-IR"/>
                              </w:rPr>
                              <w:t xml:space="preserve">ایرنا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7A37" id="Text Box 41" o:spid="_x0000_s1029" type="#_x0000_t202" style="position:absolute;left:0;text-align:left;margin-left:0;margin-top:31.95pt;width:238.05pt;height:32.4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" fillcolor="#3592cf [3205]" strokecolor="#3592cf [3205]" strokeweight="1pt">
                <v:fill color2="#5da7d8 [2581]" rotate="t" angle="180" colors="0 #0488df;40632f #2296e2;1 #72afeb" focus="100%" type="gradient"/>
                <v:shadow on="t" color="black" opacity="40092f" origin=",.5" offset="0,3pt"/>
                <v:textbox>
                  <w:txbxContent>
                    <w:p w:rsidR="002B3AF9" w:rsidRPr="00FE7C2A" w:rsidRDefault="002B3AF9" w:rsidP="002B3AF9">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w:t>
                      </w:r>
                      <w:r>
                        <w:rPr>
                          <w:rFonts w:cs="B Mitra" w:hint="cs"/>
                          <w:b w:val="0"/>
                          <w:bCs/>
                          <w:color w:val="FFFFFF" w:themeColor="background1"/>
                          <w:sz w:val="28"/>
                          <w:szCs w:val="28"/>
                          <w:rtl/>
                          <w:lang w:bidi="fa-IR"/>
                        </w:rPr>
                        <w:t>ایرنا</w:t>
                      </w:r>
                      <w:r>
                        <w:rPr>
                          <w:rFonts w:cs="B Mitra" w:hint="cs"/>
                          <w:b w:val="0"/>
                          <w:bCs/>
                          <w:color w:val="FFFFFF" w:themeColor="background1"/>
                          <w:sz w:val="28"/>
                          <w:szCs w:val="28"/>
                          <w:rtl/>
                          <w:lang w:bidi="fa-IR"/>
                        </w:rPr>
                        <w:t xml:space="preserve">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10" w:history="1">
        <w:r w:rsidRPr="004E607C">
          <w:rPr>
            <w:rStyle w:val="Hyperlink"/>
            <w:rFonts w:cs="B Mitra"/>
            <w:b w:val="0"/>
            <w:bCs/>
            <w:color w:val="18AFFB" w:themeColor="accent1" w:themeTint="99"/>
            <w:sz w:val="32"/>
            <w:szCs w:val="32"/>
            <w:u w:val="none"/>
            <w:rtl/>
          </w:rPr>
          <w:t>وزارت نیرو به زودی از تنگناها خارج می‌شود</w:t>
        </w:r>
      </w:hyperlink>
    </w:p>
    <w:p w:rsidR="004E607C" w:rsidRDefault="004E607C" w:rsidP="004E607C">
      <w:pPr>
        <w:bidi/>
        <w:spacing w:line="240" w:lineRule="auto"/>
        <w:jc w:val="both"/>
        <w:rPr>
          <w:rFonts w:cs="B Mitra"/>
          <w:color w:val="0F0D29" w:themeColor="text1"/>
          <w:rtl/>
        </w:rPr>
      </w:pPr>
      <w:r w:rsidRPr="004E607C">
        <w:rPr>
          <w:rFonts w:cs="B Mitra"/>
          <w:color w:val="0F0D29" w:themeColor="text1"/>
          <w:rtl/>
        </w:rPr>
        <w:t xml:space="preserve">تهران - ایرنا - عضو کمیسیون برنامه و بودجه مجلس گفت: وزیر پیشنهادی نیرو می‌تواند با اقدام‌های خود وزارت نیرو را از تنگناهای موجود دور </w:t>
      </w:r>
      <w:r>
        <w:rPr>
          <w:rFonts w:cs="B Mitra" w:hint="cs"/>
          <w:color w:val="0F0D29" w:themeColor="text1"/>
          <w:rtl/>
        </w:rPr>
        <w:t>کند.</w:t>
      </w:r>
    </w:p>
    <w:p w:rsidR="004E607C" w:rsidRDefault="004E607C" w:rsidP="004E607C">
      <w:pPr>
        <w:bidi/>
        <w:spacing w:line="240" w:lineRule="auto"/>
        <w:jc w:val="both"/>
        <w:rPr>
          <w:rFonts w:cs="B Mitra"/>
          <w:color w:val="0F0D29" w:themeColor="text1"/>
          <w:rtl/>
        </w:rPr>
      </w:pPr>
      <w:r>
        <w:rPr>
          <w:noProof/>
        </w:rPr>
        <w:drawing>
          <wp:anchor distT="0" distB="0" distL="114300" distR="114300" simplePos="0" relativeHeight="251807744" behindDoc="0" locked="0" layoutInCell="1" allowOverlap="1" wp14:anchorId="37D4B914" wp14:editId="76CCF7A0">
            <wp:simplePos x="0" y="0"/>
            <wp:positionH relativeFrom="column">
              <wp:posOffset>59055</wp:posOffset>
            </wp:positionH>
            <wp:positionV relativeFrom="paragraph">
              <wp:posOffset>14605</wp:posOffset>
            </wp:positionV>
            <wp:extent cx="3048000" cy="2019300"/>
            <wp:effectExtent l="0" t="0" r="0" b="0"/>
            <wp:wrapSquare wrapText="bothSides"/>
            <wp:docPr id="45" name="Picture 45" descr="وزارت نیرو به زودی از تنگناها خارج 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وزارت نیرو به زودی از تنگناها خارج می‌شو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Mitra" w:hint="cs"/>
          <w:color w:val="0F0D29" w:themeColor="text1"/>
          <w:rtl/>
        </w:rPr>
        <w:t>«</w:t>
      </w:r>
      <w:r w:rsidRPr="004E607C">
        <w:rPr>
          <w:rFonts w:cs="B Mitra"/>
          <w:color w:val="0F0D29" w:themeColor="text1"/>
          <w:rtl/>
        </w:rPr>
        <w:t>علیرضا شهبازی» در گفت</w:t>
      </w:r>
      <w:r>
        <w:rPr>
          <w:rFonts w:cs="Cambria" w:hint="cs"/>
          <w:color w:val="0F0D29" w:themeColor="text1"/>
          <w:rtl/>
        </w:rPr>
        <w:t>‌</w:t>
      </w:r>
      <w:r>
        <w:rPr>
          <w:rFonts w:cs="B Mitra"/>
          <w:color w:val="0F0D29" w:themeColor="text1"/>
          <w:rtl/>
        </w:rPr>
        <w:t>و</w:t>
      </w:r>
      <w:r w:rsidRPr="004E607C">
        <w:rPr>
          <w:rFonts w:cs="B Mitra"/>
          <w:color w:val="0F0D29" w:themeColor="text1"/>
          <w:rtl/>
        </w:rPr>
        <w:t>گو با خبرنگار اقتصادی ایرنا درباره حضور علی اکبر محرابیان در کابینه دولت سیزدهم، افزود: وزرایی که از سوی رئیس جمهور منتخب به مجلس شورای اسلامی معرفی شده</w:t>
      </w:r>
      <w:r>
        <w:rPr>
          <w:rFonts w:cs="B Mitra" w:hint="cs"/>
          <w:color w:val="0F0D29" w:themeColor="text1"/>
          <w:rtl/>
        </w:rPr>
        <w:t>‌</w:t>
      </w:r>
      <w:r w:rsidRPr="004E607C">
        <w:rPr>
          <w:rFonts w:cs="B Mitra"/>
          <w:color w:val="0F0D29" w:themeColor="text1"/>
          <w:rtl/>
        </w:rPr>
        <w:t>اند، افرادی جوان، با تجربه و مسولیت</w:t>
      </w:r>
      <w:r>
        <w:rPr>
          <w:rFonts w:cs="B Mitra" w:hint="cs"/>
          <w:color w:val="0F0D29" w:themeColor="text1"/>
          <w:rtl/>
        </w:rPr>
        <w:t>‌</w:t>
      </w:r>
      <w:r w:rsidRPr="004E607C">
        <w:rPr>
          <w:rFonts w:cs="B Mitra"/>
          <w:color w:val="0F0D29" w:themeColor="text1"/>
          <w:rtl/>
        </w:rPr>
        <w:t>پذیر هستند لذا فضای مجلس نسبت به وزرای پیشنهادی مثبت اس</w:t>
      </w:r>
      <w:r>
        <w:rPr>
          <w:rFonts w:cs="B Mitra" w:hint="cs"/>
          <w:color w:val="0F0D29" w:themeColor="text1"/>
          <w:rtl/>
        </w:rPr>
        <w:t>ت.</w:t>
      </w:r>
    </w:p>
    <w:p w:rsidR="004E607C" w:rsidRPr="004E607C" w:rsidRDefault="004E607C" w:rsidP="004E607C">
      <w:pPr>
        <w:bidi/>
        <w:spacing w:line="240" w:lineRule="auto"/>
        <w:jc w:val="both"/>
        <w:rPr>
          <w:rFonts w:cs="B Mitra"/>
          <w:color w:val="0F0D29" w:themeColor="text1"/>
        </w:rPr>
      </w:pPr>
      <w:r w:rsidRPr="004E607C">
        <w:rPr>
          <w:rFonts w:cs="B Mitra"/>
          <w:color w:val="0F0D29" w:themeColor="text1"/>
          <w:rtl/>
        </w:rPr>
        <w:t>وی ادامه داد: امیدوارم وزرای پیشنهادی دولت سیزدهم پس از اخذ رای اعتماد از خانه ملت، در راستای رفع مشکلات و تنگناهای جامعه حرکت کنند و اجازه ندهند که معیشت مردم بیش از این تضعیف شو</w:t>
      </w:r>
      <w:r>
        <w:rPr>
          <w:rFonts w:cs="B Mitra" w:hint="cs"/>
          <w:color w:val="0F0D29" w:themeColor="text1"/>
          <w:rtl/>
        </w:rPr>
        <w:t>د.</w:t>
      </w:r>
    </w:p>
    <w:p w:rsidR="004E607C" w:rsidRPr="004E607C" w:rsidRDefault="004E607C" w:rsidP="004E607C">
      <w:pPr>
        <w:bidi/>
        <w:spacing w:line="240" w:lineRule="auto"/>
        <w:jc w:val="both"/>
        <w:rPr>
          <w:rFonts w:cs="B Mitra"/>
          <w:color w:val="0F0D29" w:themeColor="text1"/>
        </w:rPr>
      </w:pPr>
      <w:r w:rsidRPr="004E607C">
        <w:rPr>
          <w:rFonts w:cs="B Mitra"/>
          <w:color w:val="0F0D29" w:themeColor="text1"/>
          <w:rtl/>
        </w:rPr>
        <w:t>عضو کمیسیون برنامه و بودجه مجلس خاطرنشان کرد: در حال حاضر کشور به وزرای نیاز دارد که بتوانند براس</w:t>
      </w:r>
      <w:r>
        <w:rPr>
          <w:rFonts w:cs="B Mitra"/>
          <w:color w:val="0F0D29" w:themeColor="text1"/>
          <w:rtl/>
        </w:rPr>
        <w:t>اس تقاضا و نیازهای جامعه برنامه</w:t>
      </w:r>
      <w:r>
        <w:rPr>
          <w:rFonts w:cs="B Mitra" w:hint="cs"/>
          <w:color w:val="0F0D29" w:themeColor="text1"/>
          <w:rtl/>
        </w:rPr>
        <w:t>‌</w:t>
      </w:r>
      <w:r w:rsidRPr="004E607C">
        <w:rPr>
          <w:rFonts w:cs="B Mitra"/>
          <w:color w:val="0F0D29" w:themeColor="text1"/>
          <w:rtl/>
        </w:rPr>
        <w:t>ریزی و فضای را در کشور ایجاد کنند که اقتصاد از تورم فاصله بگیر</w:t>
      </w:r>
      <w:r>
        <w:rPr>
          <w:rFonts w:cs="B Mitra" w:hint="cs"/>
          <w:color w:val="0F0D29" w:themeColor="text1"/>
          <w:rtl/>
        </w:rPr>
        <w:t>د.</w:t>
      </w:r>
    </w:p>
    <w:p w:rsidR="004E607C" w:rsidRDefault="004E607C" w:rsidP="004E607C">
      <w:pPr>
        <w:bidi/>
        <w:spacing w:line="240" w:lineRule="auto"/>
        <w:jc w:val="both"/>
        <w:rPr>
          <w:rFonts w:cs="B Mitra"/>
          <w:color w:val="0F0D29" w:themeColor="text1"/>
          <w:rtl/>
        </w:rPr>
      </w:pPr>
      <w:r w:rsidRPr="004E607C">
        <w:rPr>
          <w:rFonts w:cs="B Mitra"/>
          <w:color w:val="0F0D29" w:themeColor="text1"/>
          <w:rtl/>
        </w:rPr>
        <w:t>وی گفت: در حال حاضر وزارت نیرو با چالش</w:t>
      </w:r>
      <w:r>
        <w:rPr>
          <w:rFonts w:cs="B Mitra" w:hint="cs"/>
          <w:color w:val="0F0D29" w:themeColor="text1"/>
          <w:rtl/>
        </w:rPr>
        <w:t>‌</w:t>
      </w:r>
      <w:r w:rsidRPr="004E607C">
        <w:rPr>
          <w:rFonts w:cs="B Mitra"/>
          <w:color w:val="0F0D29" w:themeColor="text1"/>
          <w:rtl/>
        </w:rPr>
        <w:t>های متعددی روبر</w:t>
      </w:r>
      <w:r>
        <w:rPr>
          <w:rFonts w:cs="B Mitra" w:hint="cs"/>
          <w:color w:val="0F0D29" w:themeColor="text1"/>
          <w:rtl/>
        </w:rPr>
        <w:t>و</w:t>
      </w:r>
      <w:r w:rsidRPr="004E607C">
        <w:rPr>
          <w:rFonts w:cs="B Mitra"/>
          <w:color w:val="0F0D29" w:themeColor="text1"/>
          <w:rtl/>
        </w:rPr>
        <w:t xml:space="preserve"> است، چالش</w:t>
      </w:r>
      <w:r>
        <w:rPr>
          <w:rFonts w:cs="B Mitra" w:hint="cs"/>
          <w:color w:val="0F0D29" w:themeColor="text1"/>
          <w:rtl/>
        </w:rPr>
        <w:t>‌</w:t>
      </w:r>
      <w:r w:rsidRPr="004E607C">
        <w:rPr>
          <w:rFonts w:cs="B Mitra"/>
          <w:color w:val="0F0D29" w:themeColor="text1"/>
          <w:rtl/>
        </w:rPr>
        <w:t>های</w:t>
      </w:r>
      <w:r>
        <w:rPr>
          <w:rFonts w:cs="B Mitra" w:hint="cs"/>
          <w:color w:val="0F0D29" w:themeColor="text1"/>
          <w:rtl/>
        </w:rPr>
        <w:t>ی</w:t>
      </w:r>
      <w:r w:rsidRPr="004E607C">
        <w:rPr>
          <w:rFonts w:cs="B Mitra"/>
          <w:color w:val="0F0D29" w:themeColor="text1"/>
          <w:rtl/>
        </w:rPr>
        <w:t xml:space="preserve"> که به شدت به خانوارهای ایرانی صدمه وارد کرده است لذا نخستین کاری که وزیر پیشنهادی نیرو بایستی انجام دهد، اصلاح وضعیت آب و برق و جلوگیری از هر گونه خاموشی است</w:t>
      </w:r>
      <w:r>
        <w:rPr>
          <w:rFonts w:cs="B Mitra" w:hint="cs"/>
          <w:color w:val="0F0D29" w:themeColor="text1"/>
          <w:rtl/>
        </w:rPr>
        <w:t>.</w:t>
      </w:r>
    </w:p>
    <w:p w:rsidR="004E607C" w:rsidRPr="004E607C" w:rsidRDefault="004E607C" w:rsidP="004E607C">
      <w:pPr>
        <w:bidi/>
        <w:spacing w:line="240" w:lineRule="auto"/>
        <w:jc w:val="both"/>
        <w:rPr>
          <w:rFonts w:cs="B Mitra"/>
          <w:color w:val="0F0D29" w:themeColor="text1"/>
        </w:rPr>
      </w:pPr>
      <w:r w:rsidRPr="004E607C">
        <w:rPr>
          <w:rFonts w:cs="B Mitra"/>
          <w:color w:val="0F0D29" w:themeColor="text1"/>
          <w:rtl/>
        </w:rPr>
        <w:t>شهبازی خاطرنشان کرد: قطعی برق به غیر از مشکلات اقتصادی که برای مردم و تولیدکنندگان ایجاد کرده، باعث شده بیماران کرونایی که در منازل بستری هستند، صدمه بینند. لذا انتظار ما این است که با وزیر پیشنهادی نیرو که فردی توانمند است با اتخاذ راهکارهای مانع از قطعی برق در نیمه دوم سال جاری شو</w:t>
      </w:r>
      <w:r>
        <w:rPr>
          <w:rFonts w:cs="B Mitra" w:hint="cs"/>
          <w:color w:val="0F0D29" w:themeColor="text1"/>
          <w:rtl/>
        </w:rPr>
        <w:t>د.</w:t>
      </w:r>
    </w:p>
    <w:p w:rsidR="004E607C" w:rsidRPr="004E607C" w:rsidRDefault="004E607C" w:rsidP="004E607C">
      <w:pPr>
        <w:bidi/>
        <w:spacing w:line="240" w:lineRule="auto"/>
        <w:jc w:val="both"/>
        <w:rPr>
          <w:rFonts w:cs="B Mitra"/>
          <w:color w:val="0F0D29" w:themeColor="text1"/>
        </w:rPr>
      </w:pPr>
      <w:r w:rsidRPr="004E607C">
        <w:rPr>
          <w:rFonts w:cs="B Mitra"/>
          <w:color w:val="0F0D29" w:themeColor="text1"/>
          <w:rtl/>
        </w:rPr>
        <w:t>وی افزود: علی اکبر محرابیان وزیر پیشنهادی نیرو عملکرد مثبت و موفقی در دوره وزارت بر صنایع و معادن داشته است لذا با توجه به پتانسیل</w:t>
      </w:r>
      <w:r>
        <w:rPr>
          <w:rFonts w:cs="B Mitra" w:hint="cs"/>
          <w:color w:val="0F0D29" w:themeColor="text1"/>
          <w:rtl/>
        </w:rPr>
        <w:t>‌</w:t>
      </w:r>
      <w:r w:rsidRPr="004E607C">
        <w:rPr>
          <w:rFonts w:cs="B Mitra"/>
          <w:color w:val="0F0D29" w:themeColor="text1"/>
          <w:rtl/>
        </w:rPr>
        <w:t>های که او دارد می</w:t>
      </w:r>
      <w:r>
        <w:rPr>
          <w:rFonts w:cs="B Mitra" w:hint="cs"/>
          <w:color w:val="0F0D29" w:themeColor="text1"/>
          <w:rtl/>
        </w:rPr>
        <w:t>‌</w:t>
      </w:r>
      <w:r w:rsidRPr="004E607C">
        <w:rPr>
          <w:rFonts w:cs="B Mitra"/>
          <w:color w:val="0F0D29" w:themeColor="text1"/>
          <w:rtl/>
        </w:rPr>
        <w:t>توان پیش</w:t>
      </w:r>
      <w:r>
        <w:rPr>
          <w:rFonts w:cs="B Mitra" w:hint="cs"/>
          <w:color w:val="0F0D29" w:themeColor="text1"/>
          <w:rtl/>
        </w:rPr>
        <w:t>‌</w:t>
      </w:r>
      <w:r w:rsidRPr="004E607C">
        <w:rPr>
          <w:rFonts w:cs="B Mitra"/>
          <w:color w:val="0F0D29" w:themeColor="text1"/>
          <w:rtl/>
        </w:rPr>
        <w:t>بینی کرد که به سرعت وزارت نیرو از تنگناهای موجود فاصله خواهد گرف</w:t>
      </w:r>
      <w:r>
        <w:rPr>
          <w:rFonts w:cs="B Mitra" w:hint="cs"/>
          <w:color w:val="0F0D29" w:themeColor="text1"/>
          <w:rtl/>
        </w:rPr>
        <w:t>ت.</w:t>
      </w:r>
    </w:p>
    <w:p w:rsidR="004E607C" w:rsidRDefault="004E607C" w:rsidP="004E607C">
      <w:pPr>
        <w:bidi/>
        <w:spacing w:line="240" w:lineRule="auto"/>
        <w:jc w:val="both"/>
        <w:rPr>
          <w:rFonts w:cs="B Mitra"/>
          <w:color w:val="0F0D29" w:themeColor="text1"/>
          <w:rtl/>
        </w:rPr>
      </w:pPr>
      <w:r w:rsidRPr="004E607C">
        <w:rPr>
          <w:rFonts w:cs="B Mitra"/>
          <w:color w:val="0F0D29" w:themeColor="text1"/>
          <w:rtl/>
        </w:rPr>
        <w:t>عضو کمیسیون برنامه و بودجه مجلس با اشاره به اینکه علی اکبر محرابیان با اجرای طرح مهر ماندگار موفقیت</w:t>
      </w:r>
      <w:r>
        <w:rPr>
          <w:rFonts w:cs="B Mitra" w:hint="cs"/>
          <w:color w:val="0F0D29" w:themeColor="text1"/>
          <w:rtl/>
        </w:rPr>
        <w:t>‌</w:t>
      </w:r>
      <w:r w:rsidRPr="004E607C">
        <w:rPr>
          <w:rFonts w:cs="B Mitra"/>
          <w:color w:val="0F0D29" w:themeColor="text1"/>
          <w:rtl/>
        </w:rPr>
        <w:t>های خوبی را ثبت کرد، گفت: امیدوارم وزیر پیشنهادی نیرو با رای بالا به وزارت نیرو برود</w:t>
      </w:r>
      <w:r>
        <w:rPr>
          <w:rFonts w:cs="B Mitra" w:hint="cs"/>
          <w:color w:val="0F0D29" w:themeColor="text1"/>
          <w:rtl/>
        </w:rPr>
        <w:t>.</w:t>
      </w:r>
    </w:p>
    <w:p w:rsidR="004E607C" w:rsidRPr="004E607C" w:rsidRDefault="004E607C" w:rsidP="004E607C">
      <w:pPr>
        <w:bidi/>
        <w:spacing w:line="240" w:lineRule="auto"/>
        <w:jc w:val="both"/>
        <w:rPr>
          <w:rFonts w:cs="B Mitra"/>
          <w:color w:val="0F0D29" w:themeColor="text1"/>
        </w:rPr>
      </w:pPr>
      <w:r w:rsidRPr="004E607C">
        <w:rPr>
          <w:rFonts w:cs="B Mitra"/>
          <w:color w:val="0F0D29" w:themeColor="text1"/>
          <w:rtl/>
        </w:rPr>
        <w:t xml:space="preserve">به گزارش ایرنا، علی اکبر محرابیان در سال </w:t>
      </w:r>
      <w:r w:rsidRPr="004E607C">
        <w:rPr>
          <w:rFonts w:cs="B Mitra"/>
          <w:color w:val="0F0D29" w:themeColor="text1"/>
          <w:rtl/>
          <w:lang w:bidi="fa-IR"/>
        </w:rPr>
        <w:t>۱۳۴۸</w:t>
      </w:r>
      <w:r w:rsidRPr="004E607C">
        <w:rPr>
          <w:rFonts w:cs="B Mitra"/>
          <w:color w:val="0F0D29" w:themeColor="text1"/>
          <w:rtl/>
        </w:rPr>
        <w:t xml:space="preserve"> به دنیا آمده و مدرک مهندسی عمران خود را از دانشگاه علم و صنعت اخذ کرده است. وی</w:t>
      </w:r>
      <w:r w:rsidRPr="004E607C">
        <w:rPr>
          <w:rFonts w:ascii="Cambria" w:hAnsi="Cambria" w:cs="Cambria" w:hint="cs"/>
          <w:color w:val="0F0D29" w:themeColor="text1"/>
          <w:rtl/>
        </w:rPr>
        <w:t> </w:t>
      </w:r>
      <w:r w:rsidRPr="004E607C">
        <w:rPr>
          <w:rFonts w:cs="B Mitra" w:hint="cs"/>
          <w:color w:val="0F0D29" w:themeColor="text1"/>
          <w:rtl/>
        </w:rPr>
        <w:t>در</w:t>
      </w:r>
      <w:r w:rsidRPr="004E607C">
        <w:rPr>
          <w:rFonts w:cs="B Mitra"/>
          <w:color w:val="0F0D29" w:themeColor="text1"/>
          <w:rtl/>
        </w:rPr>
        <w:t xml:space="preserve"> </w:t>
      </w:r>
      <w:r w:rsidRPr="004E607C">
        <w:rPr>
          <w:rFonts w:cs="B Mitra" w:hint="cs"/>
          <w:color w:val="0F0D29" w:themeColor="text1"/>
          <w:rtl/>
        </w:rPr>
        <w:t>سال</w:t>
      </w:r>
      <w:r w:rsidRPr="004E607C">
        <w:rPr>
          <w:rFonts w:cs="B Mitra"/>
          <w:color w:val="0F0D29" w:themeColor="text1"/>
          <w:rtl/>
        </w:rPr>
        <w:t xml:space="preserve"> </w:t>
      </w:r>
      <w:r w:rsidRPr="004E607C">
        <w:rPr>
          <w:rFonts w:cs="B Mitra"/>
          <w:color w:val="0F0D29" w:themeColor="text1"/>
          <w:rtl/>
          <w:lang w:bidi="fa-IR"/>
        </w:rPr>
        <w:t>۱۳۸۶</w:t>
      </w:r>
      <w:r w:rsidRPr="004E607C">
        <w:rPr>
          <w:rFonts w:cs="B Mitra"/>
          <w:color w:val="0F0D29" w:themeColor="text1"/>
          <w:rtl/>
        </w:rPr>
        <w:t xml:space="preserve"> (دولت نهم) بعد از برکناری علیرضا طهماسبی، سرپرست و سپس، وزیر صنایع و معادن شد</w:t>
      </w:r>
      <w:r>
        <w:rPr>
          <w:rFonts w:cs="B Mitra" w:hint="cs"/>
          <w:color w:val="0F0D29" w:themeColor="text1"/>
          <w:rtl/>
        </w:rPr>
        <w:t>.</w:t>
      </w:r>
    </w:p>
    <w:p w:rsidR="004E607C" w:rsidRPr="004E607C" w:rsidRDefault="004E607C" w:rsidP="004E607C">
      <w:pPr>
        <w:bidi/>
        <w:spacing w:line="240" w:lineRule="auto"/>
        <w:jc w:val="both"/>
        <w:rPr>
          <w:rFonts w:cs="B Mitra"/>
          <w:color w:val="0F0D29" w:themeColor="text1"/>
        </w:rPr>
      </w:pPr>
      <w:r w:rsidRPr="004E607C">
        <w:rPr>
          <w:rFonts w:cs="B Mitra"/>
          <w:color w:val="0F0D29" w:themeColor="text1"/>
          <w:rtl/>
        </w:rPr>
        <w:t xml:space="preserve">محرابیان در شهریور </w:t>
      </w:r>
      <w:r w:rsidRPr="004E607C">
        <w:rPr>
          <w:rFonts w:cs="B Mitra"/>
          <w:color w:val="0F0D29" w:themeColor="text1"/>
          <w:rtl/>
          <w:lang w:bidi="fa-IR"/>
        </w:rPr>
        <w:t>۱۳۸۸</w:t>
      </w:r>
      <w:r w:rsidRPr="004E607C">
        <w:rPr>
          <w:rFonts w:cs="B Mitra"/>
          <w:color w:val="0F0D29" w:themeColor="text1"/>
          <w:rtl/>
        </w:rPr>
        <w:t xml:space="preserve"> به کابینه</w:t>
      </w:r>
      <w:r w:rsidRPr="004E607C">
        <w:rPr>
          <w:rFonts w:ascii="Cambria" w:hAnsi="Cambria" w:cs="Cambria" w:hint="cs"/>
          <w:color w:val="0F0D29" w:themeColor="text1"/>
          <w:rtl/>
        </w:rPr>
        <w:t> </w:t>
      </w:r>
      <w:r w:rsidRPr="004E607C">
        <w:rPr>
          <w:rFonts w:cs="B Mitra" w:hint="cs"/>
          <w:color w:val="0F0D29" w:themeColor="text1"/>
          <w:rtl/>
        </w:rPr>
        <w:t>دولت</w:t>
      </w:r>
      <w:r w:rsidRPr="004E607C">
        <w:rPr>
          <w:rFonts w:cs="B Mitra"/>
          <w:color w:val="0F0D29" w:themeColor="text1"/>
          <w:rtl/>
        </w:rPr>
        <w:t xml:space="preserve"> </w:t>
      </w:r>
      <w:r w:rsidRPr="004E607C">
        <w:rPr>
          <w:rFonts w:cs="B Mitra" w:hint="cs"/>
          <w:color w:val="0F0D29" w:themeColor="text1"/>
          <w:rtl/>
        </w:rPr>
        <w:t>دهم</w:t>
      </w:r>
      <w:r w:rsidRPr="004E607C">
        <w:rPr>
          <w:rFonts w:cs="B Mitra"/>
          <w:color w:val="0F0D29" w:themeColor="text1"/>
          <w:rtl/>
        </w:rPr>
        <w:t xml:space="preserve"> </w:t>
      </w:r>
      <w:r w:rsidRPr="004E607C">
        <w:rPr>
          <w:rFonts w:cs="B Mitra" w:hint="cs"/>
          <w:color w:val="0F0D29" w:themeColor="text1"/>
          <w:rtl/>
        </w:rPr>
        <w:t>نیز</w:t>
      </w:r>
      <w:r w:rsidRPr="004E607C">
        <w:rPr>
          <w:rFonts w:cs="B Mitra"/>
          <w:color w:val="0F0D29" w:themeColor="text1"/>
          <w:rtl/>
        </w:rPr>
        <w:t xml:space="preserve"> </w:t>
      </w:r>
      <w:r w:rsidRPr="004E607C">
        <w:rPr>
          <w:rFonts w:cs="B Mitra" w:hint="cs"/>
          <w:color w:val="0F0D29" w:themeColor="text1"/>
          <w:rtl/>
        </w:rPr>
        <w:t>با</w:t>
      </w:r>
      <w:r w:rsidRPr="004E607C">
        <w:rPr>
          <w:rFonts w:cs="B Mitra"/>
          <w:color w:val="0F0D29" w:themeColor="text1"/>
          <w:rtl/>
        </w:rPr>
        <w:t xml:space="preserve"> </w:t>
      </w:r>
      <w:r w:rsidRPr="004E607C">
        <w:rPr>
          <w:rFonts w:cs="B Mitra" w:hint="cs"/>
          <w:color w:val="0F0D29" w:themeColor="text1"/>
          <w:rtl/>
        </w:rPr>
        <w:t>عنوان</w:t>
      </w:r>
      <w:r w:rsidRPr="004E607C">
        <w:rPr>
          <w:rFonts w:cs="B Mitra"/>
          <w:color w:val="0F0D29" w:themeColor="text1"/>
          <w:rtl/>
        </w:rPr>
        <w:t xml:space="preserve"> </w:t>
      </w:r>
      <w:r w:rsidRPr="004E607C">
        <w:rPr>
          <w:rFonts w:cs="B Mitra" w:hint="cs"/>
          <w:color w:val="0F0D29" w:themeColor="text1"/>
          <w:rtl/>
        </w:rPr>
        <w:t>وزیر</w:t>
      </w:r>
      <w:r w:rsidRPr="004E607C">
        <w:rPr>
          <w:rFonts w:cs="B Mitra"/>
          <w:color w:val="0F0D29" w:themeColor="text1"/>
          <w:rtl/>
        </w:rPr>
        <w:t xml:space="preserve"> </w:t>
      </w:r>
      <w:r w:rsidRPr="004E607C">
        <w:rPr>
          <w:rFonts w:cs="B Mitra" w:hint="cs"/>
          <w:color w:val="0F0D29" w:themeColor="text1"/>
          <w:rtl/>
        </w:rPr>
        <w:t>صنایع</w:t>
      </w:r>
      <w:r w:rsidRPr="004E607C">
        <w:rPr>
          <w:rFonts w:cs="B Mitra"/>
          <w:color w:val="0F0D29" w:themeColor="text1"/>
          <w:rtl/>
        </w:rPr>
        <w:t xml:space="preserve"> </w:t>
      </w:r>
      <w:r w:rsidRPr="004E607C">
        <w:rPr>
          <w:rFonts w:cs="B Mitra" w:hint="cs"/>
          <w:color w:val="0F0D29" w:themeColor="text1"/>
          <w:rtl/>
        </w:rPr>
        <w:t>و</w:t>
      </w:r>
      <w:r w:rsidRPr="004E607C">
        <w:rPr>
          <w:rFonts w:cs="B Mitra"/>
          <w:color w:val="0F0D29" w:themeColor="text1"/>
          <w:rtl/>
        </w:rPr>
        <w:t xml:space="preserve"> معادن راه یافت و تا سال </w:t>
      </w:r>
      <w:r w:rsidRPr="004E607C">
        <w:rPr>
          <w:rFonts w:cs="B Mitra"/>
          <w:color w:val="0F0D29" w:themeColor="text1"/>
          <w:rtl/>
          <w:lang w:bidi="fa-IR"/>
        </w:rPr>
        <w:t>۱۳۹۰</w:t>
      </w:r>
      <w:r w:rsidRPr="004E607C">
        <w:rPr>
          <w:rFonts w:cs="B Mitra"/>
          <w:color w:val="0F0D29" w:themeColor="text1"/>
          <w:rtl/>
        </w:rPr>
        <w:t xml:space="preserve"> که این وزارتخانه با وزارت بازرگانی ادغام شد، عهده دار این مسئولیت بو</w:t>
      </w:r>
      <w:r>
        <w:rPr>
          <w:rFonts w:cs="B Mitra" w:hint="cs"/>
          <w:color w:val="0F0D29" w:themeColor="text1"/>
          <w:rtl/>
        </w:rPr>
        <w:t>د.</w:t>
      </w:r>
    </w:p>
    <w:p w:rsidR="002B3AF9" w:rsidRDefault="002B3AF9" w:rsidP="002B3AF9">
      <w:pPr>
        <w:bidi/>
        <w:rPr>
          <w:rtl/>
        </w:rPr>
      </w:pPr>
    </w:p>
    <w:p w:rsidR="002B3AF9" w:rsidRDefault="002B3AF9" w:rsidP="002B3AF9">
      <w:pPr>
        <w:bidi/>
        <w:rPr>
          <w:rtl/>
        </w:rPr>
      </w:pPr>
    </w:p>
    <w:p w:rsidR="002B3AF9" w:rsidRDefault="002B3AF9" w:rsidP="002B3AF9">
      <w:pPr>
        <w:bidi/>
        <w:rPr>
          <w:rtl/>
        </w:rPr>
      </w:pPr>
    </w:p>
    <w:p w:rsidR="002B3AF9" w:rsidRDefault="002B3AF9" w:rsidP="002B3AF9">
      <w:pPr>
        <w:bidi/>
        <w:rPr>
          <w:rtl/>
        </w:rPr>
      </w:pPr>
    </w:p>
    <w:p w:rsidR="002B3AF9" w:rsidRDefault="002B3AF9" w:rsidP="002B3AF9">
      <w:pPr>
        <w:bidi/>
        <w:rPr>
          <w:rtl/>
        </w:rPr>
      </w:pPr>
    </w:p>
    <w:p w:rsidR="002B3AF9" w:rsidRDefault="002B3AF9" w:rsidP="002B3AF9">
      <w:pPr>
        <w:bidi/>
        <w:rPr>
          <w:rtl/>
        </w:rPr>
      </w:pPr>
    </w:p>
    <w:p w:rsidR="002B3AF9" w:rsidRDefault="002B3AF9" w:rsidP="002B3AF9">
      <w:pPr>
        <w:bidi/>
        <w:rPr>
          <w:rtl/>
        </w:rPr>
      </w:pPr>
    </w:p>
    <w:p w:rsidR="002B3AF9" w:rsidRDefault="002B3AF9" w:rsidP="002B3AF9">
      <w:pPr>
        <w:bidi/>
        <w:rPr>
          <w:rtl/>
        </w:rPr>
      </w:pPr>
    </w:p>
    <w:p w:rsidR="002B3AF9" w:rsidRDefault="002B3AF9" w:rsidP="002B3AF9">
      <w:pPr>
        <w:bidi/>
        <w:rPr>
          <w:rtl/>
        </w:rPr>
      </w:pPr>
    </w:p>
    <w:p w:rsidR="002B3AF9" w:rsidRDefault="002B3AF9" w:rsidP="002B3AF9">
      <w:pPr>
        <w:bidi/>
        <w:rPr>
          <w:rtl/>
        </w:rPr>
      </w:pPr>
    </w:p>
    <w:p w:rsidR="002B3AF9" w:rsidRDefault="002B3AF9" w:rsidP="002B3AF9">
      <w:pPr>
        <w:bidi/>
        <w:rPr>
          <w:rtl/>
        </w:rPr>
      </w:pPr>
    </w:p>
    <w:p w:rsidR="002B3AF9" w:rsidRDefault="002B3AF9" w:rsidP="002B3AF9">
      <w:pPr>
        <w:bidi/>
        <w:rPr>
          <w:rtl/>
        </w:rPr>
      </w:pPr>
    </w:p>
    <w:p w:rsidR="002B3AF9" w:rsidRDefault="002B3AF9" w:rsidP="002B3AF9">
      <w:pPr>
        <w:bidi/>
        <w:jc w:val="center"/>
        <w:rPr>
          <w:rFonts w:cs="B Mitra"/>
          <w:b w:val="0"/>
          <w:bCs/>
          <w:color w:val="18AFFB" w:themeColor="accent1" w:themeTint="99"/>
          <w:sz w:val="40"/>
          <w:szCs w:val="32"/>
          <w:rtl/>
        </w:rPr>
      </w:pPr>
    </w:p>
    <w:p w:rsidR="00487EB3" w:rsidRPr="00487EB3" w:rsidRDefault="00487EB3" w:rsidP="002B3AF9">
      <w:pPr>
        <w:bidi/>
        <w:jc w:val="center"/>
        <w:rPr>
          <w:rFonts w:cs="B Mitra"/>
          <w:b w:val="0"/>
          <w:bCs/>
          <w:color w:val="18AFFB" w:themeColor="accent1" w:themeTint="99"/>
          <w:sz w:val="40"/>
          <w:szCs w:val="32"/>
          <w:rtl/>
        </w:rPr>
      </w:pPr>
      <w:r w:rsidRPr="00973484">
        <w:rPr>
          <w:noProof/>
        </w:rPr>
        <w:lastRenderedPageBreak/>
        <mc:AlternateContent>
          <mc:Choice Requires="wps">
            <w:drawing>
              <wp:anchor distT="0" distB="0" distL="114300" distR="114300" simplePos="0" relativeHeight="251781120" behindDoc="0" locked="0" layoutInCell="1" allowOverlap="1" wp14:anchorId="7B893385" wp14:editId="598A7B83">
                <wp:simplePos x="0" y="0"/>
                <wp:positionH relativeFrom="margin">
                  <wp:posOffset>1973580</wp:posOffset>
                </wp:positionH>
                <wp:positionV relativeFrom="paragraph">
                  <wp:posOffset>385445</wp:posOffset>
                </wp:positionV>
                <wp:extent cx="3023235" cy="411480"/>
                <wp:effectExtent l="95250" t="57150" r="120015" b="160020"/>
                <wp:wrapTopAndBottom/>
                <wp:docPr id="24" name="Text Box 24"/>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487EB3">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93385" id="Text Box 24" o:spid="_x0000_s1030" type="#_x0000_t202" style="position:absolute;left:0;text-align:left;margin-left:155.4pt;margin-top:30.35pt;width:238.05pt;height:32.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487EB3">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487EB3">
        <w:rPr>
          <w:rFonts w:cs="B Mitra"/>
          <w:b w:val="0"/>
          <w:bCs/>
          <w:color w:val="18AFFB" w:themeColor="accent1" w:themeTint="99"/>
          <w:sz w:val="40"/>
          <w:szCs w:val="32"/>
          <w:rtl/>
        </w:rPr>
        <w:t>برنامه ارائه شده وزیر پیشنهادی نیرو همان الزامات صنعت برق کشور است</w:t>
      </w:r>
    </w:p>
    <w:p w:rsidR="00487EB3" w:rsidRPr="00487EB3" w:rsidRDefault="003F1631" w:rsidP="00EE75DD">
      <w:pPr>
        <w:pStyle w:val="Heading3"/>
        <w:bidi/>
        <w:spacing w:before="0" w:line="240" w:lineRule="auto"/>
        <w:jc w:val="both"/>
        <w:rPr>
          <w:rFonts w:eastAsia="Times New Roman" w:cs="B Mitra"/>
          <w:color w:val="0F0D29" w:themeColor="text1"/>
          <w:sz w:val="27"/>
          <w:szCs w:val="27"/>
        </w:rPr>
      </w:pPr>
      <w:r>
        <w:rPr>
          <w:noProof/>
        </w:rPr>
        <w:drawing>
          <wp:anchor distT="0" distB="0" distL="114300" distR="114300" simplePos="0" relativeHeight="251782144" behindDoc="0" locked="0" layoutInCell="1" allowOverlap="1" wp14:anchorId="09F9E3E3" wp14:editId="52A8371B">
            <wp:simplePos x="0" y="0"/>
            <wp:positionH relativeFrom="margin">
              <wp:align>left</wp:align>
            </wp:positionH>
            <wp:positionV relativeFrom="paragraph">
              <wp:posOffset>917575</wp:posOffset>
            </wp:positionV>
            <wp:extent cx="3009900" cy="2095358"/>
            <wp:effectExtent l="0" t="0" r="0" b="635"/>
            <wp:wrapSquare wrapText="bothSides"/>
            <wp:docPr id="25" name="Picture 25" descr="برنامه ارائه شده وزیر پیشنهادی نیرو همان الزامات صنعت برق کشور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رنامه ارائه شده وزیر پیشنهادی نیرو همان الزامات صنعت برق کشور است"/>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095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EB3" w:rsidRPr="00487EB3">
        <w:rPr>
          <w:rFonts w:cs="B Mitra"/>
          <w:color w:val="0F0D29" w:themeColor="text1"/>
          <w:rtl/>
        </w:rPr>
        <w:t xml:space="preserve">جلسه بررسی برنامه ارائه شده وزیر نیرو از طریق ارتباط </w:t>
      </w:r>
      <w:r w:rsidR="006D0F64">
        <w:rPr>
          <w:rFonts w:cs="B Mitra"/>
          <w:color w:val="0F0D29" w:themeColor="text1"/>
          <w:rtl/>
        </w:rPr>
        <w:t>تصویری با مدیران عامل برق</w:t>
      </w:r>
      <w:r w:rsidR="006D0F64">
        <w:rPr>
          <w:rFonts w:cs="B Mitra" w:hint="cs"/>
          <w:color w:val="0F0D29" w:themeColor="text1"/>
          <w:rtl/>
        </w:rPr>
        <w:t>‌</w:t>
      </w:r>
      <w:r w:rsidR="006D0F64">
        <w:rPr>
          <w:rFonts w:cs="B Mitra"/>
          <w:color w:val="0F0D29" w:themeColor="text1"/>
          <w:rtl/>
        </w:rPr>
        <w:t>های منطقه</w:t>
      </w:r>
      <w:r w:rsidR="006D0F64">
        <w:rPr>
          <w:rFonts w:cs="B Mitra" w:hint="cs"/>
          <w:color w:val="0F0D29" w:themeColor="text1"/>
          <w:rtl/>
        </w:rPr>
        <w:t>‌</w:t>
      </w:r>
      <w:r w:rsidR="00487EB3" w:rsidRPr="00487EB3">
        <w:rPr>
          <w:rFonts w:cs="B Mitra"/>
          <w:color w:val="0F0D29" w:themeColor="text1"/>
          <w:rtl/>
        </w:rPr>
        <w:t>ای و توزیع سراسر کشور و در مرکز پایش صنعت برق کشور برگزار ش</w:t>
      </w:r>
      <w:r w:rsidR="006D0F64">
        <w:rPr>
          <w:rFonts w:cs="B Mitra" w:hint="cs"/>
          <w:color w:val="0F0D29" w:themeColor="text1"/>
          <w:rtl/>
        </w:rPr>
        <w:t>د.</w:t>
      </w:r>
    </w:p>
    <w:p w:rsidR="00487EB3" w:rsidRPr="00487EB3" w:rsidRDefault="00487EB3" w:rsidP="00EE75DD">
      <w:pPr>
        <w:pStyle w:val="NormalWeb"/>
        <w:bidi/>
        <w:spacing w:before="0" w:beforeAutospacing="0" w:after="0" w:afterAutospacing="0"/>
        <w:jc w:val="both"/>
        <w:rPr>
          <w:rFonts w:cs="B Mitra"/>
          <w:color w:val="0F0D29" w:themeColor="text1"/>
        </w:rPr>
      </w:pPr>
      <w:r w:rsidRPr="00487EB3">
        <w:rPr>
          <w:rFonts w:cs="B Mitra"/>
          <w:color w:val="0F0D29" w:themeColor="text1"/>
          <w:rtl/>
        </w:rPr>
        <w:t xml:space="preserve">به گزارش گروه اقتصادی </w:t>
      </w:r>
      <w:hyperlink r:id="rId13" w:tgtFrame="_blank" w:history="1">
        <w:r w:rsidRPr="00487EB3">
          <w:rPr>
            <w:rStyle w:val="Hyperlink"/>
            <w:rFonts w:cs="B Mitra"/>
            <w:color w:val="0F0D29" w:themeColor="text1"/>
            <w:u w:val="none"/>
            <w:rtl/>
          </w:rPr>
          <w:t>خبرگزاری تسنیم</w:t>
        </w:r>
      </w:hyperlink>
      <w:r w:rsidRPr="00487EB3">
        <w:rPr>
          <w:rFonts w:cs="B Mitra"/>
          <w:color w:val="0F0D29" w:themeColor="text1"/>
          <w:rtl/>
        </w:rPr>
        <w:t>،</w:t>
      </w:r>
      <w:r w:rsidRPr="00487EB3">
        <w:rPr>
          <w:rFonts w:cs="B Mitra"/>
          <w:color w:val="0F0D29" w:themeColor="text1"/>
        </w:rPr>
        <w:t> </w:t>
      </w:r>
      <w:r w:rsidRPr="00487EB3">
        <w:rPr>
          <w:rFonts w:cs="B Mitra"/>
          <w:color w:val="0F0D29" w:themeColor="text1"/>
          <w:rtl/>
        </w:rPr>
        <w:t>در</w:t>
      </w:r>
      <w:r w:rsidRPr="00487EB3">
        <w:rPr>
          <w:rFonts w:ascii="Cambria" w:hAnsi="Cambria" w:cs="Cambria" w:hint="cs"/>
          <w:color w:val="0F0D29" w:themeColor="text1"/>
          <w:rtl/>
        </w:rPr>
        <w:t> </w:t>
      </w:r>
      <w:r w:rsidRPr="00487EB3">
        <w:rPr>
          <w:rFonts w:cs="B Mitra" w:hint="cs"/>
          <w:color w:val="0F0D29" w:themeColor="text1"/>
          <w:rtl/>
        </w:rPr>
        <w:t>جلسه</w:t>
      </w:r>
      <w:r w:rsidRPr="00487EB3">
        <w:rPr>
          <w:rFonts w:cs="B Mitra"/>
          <w:color w:val="0F0D29" w:themeColor="text1"/>
          <w:rtl/>
        </w:rPr>
        <w:t xml:space="preserve"> بررسی برنامه ارائه شده وزیر نیرو از طریق ارتباط تصویری با مدیران عامل برق</w:t>
      </w:r>
      <w:r w:rsidR="006D0F64">
        <w:rPr>
          <w:rFonts w:cs="B Mitra" w:hint="cs"/>
          <w:color w:val="0F0D29" w:themeColor="text1"/>
          <w:rtl/>
        </w:rPr>
        <w:t>‌</w:t>
      </w:r>
      <w:r w:rsidRPr="00487EB3">
        <w:rPr>
          <w:rFonts w:cs="B Mitra"/>
          <w:color w:val="0F0D29" w:themeColor="text1"/>
          <w:rtl/>
        </w:rPr>
        <w:t>های منطقه</w:t>
      </w:r>
      <w:r w:rsidR="006D0F64">
        <w:rPr>
          <w:rFonts w:cs="B Mitra" w:hint="cs"/>
          <w:color w:val="0F0D29" w:themeColor="text1"/>
          <w:rtl/>
        </w:rPr>
        <w:t>‌</w:t>
      </w:r>
      <w:r w:rsidRPr="00487EB3">
        <w:rPr>
          <w:rFonts w:cs="B Mitra"/>
          <w:color w:val="0F0D29" w:themeColor="text1"/>
          <w:rtl/>
        </w:rPr>
        <w:t>ای و توزیع سراسر کشور که در</w:t>
      </w:r>
      <w:r w:rsidRPr="00487EB3">
        <w:rPr>
          <w:rFonts w:ascii="Cambria" w:hAnsi="Cambria" w:cs="Cambria" w:hint="cs"/>
          <w:color w:val="0F0D29" w:themeColor="text1"/>
          <w:rtl/>
        </w:rPr>
        <w:t> </w:t>
      </w:r>
      <w:r w:rsidRPr="00487EB3">
        <w:rPr>
          <w:rFonts w:cs="B Mitra" w:hint="cs"/>
          <w:color w:val="0F0D29" w:themeColor="text1"/>
          <w:rtl/>
        </w:rPr>
        <w:t>مرکز</w:t>
      </w:r>
      <w:r w:rsidRPr="00487EB3">
        <w:rPr>
          <w:rFonts w:cs="B Mitra"/>
          <w:color w:val="0F0D29" w:themeColor="text1"/>
          <w:rtl/>
        </w:rPr>
        <w:t xml:space="preserve"> </w:t>
      </w:r>
      <w:r w:rsidRPr="00487EB3">
        <w:rPr>
          <w:rFonts w:cs="B Mitra" w:hint="cs"/>
          <w:color w:val="0F0D29" w:themeColor="text1"/>
          <w:rtl/>
        </w:rPr>
        <w:t>پایش</w:t>
      </w:r>
      <w:r w:rsidRPr="00487EB3">
        <w:rPr>
          <w:rFonts w:cs="B Mitra"/>
          <w:color w:val="0F0D29" w:themeColor="text1"/>
          <w:rtl/>
        </w:rPr>
        <w:t xml:space="preserve"> </w:t>
      </w:r>
      <w:r w:rsidRPr="00487EB3">
        <w:rPr>
          <w:rFonts w:cs="B Mitra" w:hint="cs"/>
          <w:color w:val="0F0D29" w:themeColor="text1"/>
          <w:rtl/>
        </w:rPr>
        <w:t>صنعت</w:t>
      </w:r>
      <w:r w:rsidRPr="00487EB3">
        <w:rPr>
          <w:rFonts w:cs="B Mitra"/>
          <w:color w:val="0F0D29" w:themeColor="text1"/>
          <w:rtl/>
        </w:rPr>
        <w:t xml:space="preserve"> </w:t>
      </w:r>
      <w:r w:rsidRPr="00487EB3">
        <w:rPr>
          <w:rFonts w:cs="B Mitra" w:hint="cs"/>
          <w:color w:val="0F0D29" w:themeColor="text1"/>
          <w:rtl/>
        </w:rPr>
        <w:t>برق</w:t>
      </w:r>
      <w:r w:rsidRPr="00487EB3">
        <w:rPr>
          <w:rFonts w:cs="B Mitra"/>
          <w:color w:val="0F0D29" w:themeColor="text1"/>
          <w:rtl/>
        </w:rPr>
        <w:t xml:space="preserve"> </w:t>
      </w:r>
      <w:r w:rsidRPr="00487EB3">
        <w:rPr>
          <w:rFonts w:cs="B Mitra" w:hint="cs"/>
          <w:color w:val="0F0D29" w:themeColor="text1"/>
          <w:rtl/>
        </w:rPr>
        <w:t>کشور</w:t>
      </w:r>
      <w:r w:rsidRPr="00487EB3">
        <w:rPr>
          <w:rFonts w:cs="B Mitra"/>
          <w:color w:val="0F0D29" w:themeColor="text1"/>
          <w:rtl/>
        </w:rPr>
        <w:t xml:space="preserve"> </w:t>
      </w:r>
      <w:r w:rsidRPr="00487EB3">
        <w:rPr>
          <w:rFonts w:cs="B Mitra" w:hint="cs"/>
          <w:color w:val="0F0D29" w:themeColor="text1"/>
          <w:rtl/>
        </w:rPr>
        <w:t>برگزار</w:t>
      </w:r>
      <w:r w:rsidRPr="00487EB3">
        <w:rPr>
          <w:rFonts w:cs="B Mitra"/>
          <w:color w:val="0F0D29" w:themeColor="text1"/>
          <w:rtl/>
        </w:rPr>
        <w:t xml:space="preserve"> </w:t>
      </w:r>
      <w:r w:rsidR="006D0F64">
        <w:rPr>
          <w:rFonts w:cs="B Mitra"/>
          <w:color w:val="0F0D29" w:themeColor="text1"/>
          <w:rtl/>
        </w:rPr>
        <w:t>شد، محمدحسن</w:t>
      </w:r>
      <w:r w:rsidR="006D0F64">
        <w:rPr>
          <w:rFonts w:cs="B Mitra" w:hint="cs"/>
          <w:color w:val="0F0D29" w:themeColor="text1"/>
          <w:rtl/>
        </w:rPr>
        <w:t xml:space="preserve"> </w:t>
      </w:r>
      <w:r w:rsidRPr="00487EB3">
        <w:rPr>
          <w:rFonts w:cs="B Mitra"/>
          <w:color w:val="0F0D29" w:themeColor="text1"/>
          <w:rtl/>
        </w:rPr>
        <w:t>متولی</w:t>
      </w:r>
      <w:r w:rsidR="006D0F64">
        <w:rPr>
          <w:rFonts w:cs="B Mitra" w:hint="cs"/>
          <w:color w:val="0F0D29" w:themeColor="text1"/>
          <w:rtl/>
        </w:rPr>
        <w:t>‌</w:t>
      </w:r>
      <w:r w:rsidRPr="00487EB3">
        <w:rPr>
          <w:rFonts w:cs="B Mitra"/>
          <w:color w:val="0F0D29" w:themeColor="text1"/>
          <w:rtl/>
        </w:rPr>
        <w:t>زاده ضمن تشریح برنامه مرتبط با صنعت برق اظهار داشت</w:t>
      </w:r>
      <w:r w:rsidR="006D0F64">
        <w:rPr>
          <w:rFonts w:cs="B Mitra" w:hint="cs"/>
          <w:color w:val="0F0D29" w:themeColor="text1"/>
          <w:rtl/>
        </w:rPr>
        <w:t xml:space="preserve">: </w:t>
      </w:r>
      <w:r w:rsidRPr="00487EB3">
        <w:rPr>
          <w:rFonts w:cs="B Mitra"/>
          <w:color w:val="0F0D29" w:themeColor="text1"/>
          <w:rtl/>
        </w:rPr>
        <w:t>برنامه ارائه شده عملا بایدها و الزامات صنعت برق کشور است و برای کاهش خاموشی و استمرار تأمین برق مردم، اجرای حداکثری این برنامه اجتناب</w:t>
      </w:r>
      <w:r w:rsidR="006D0F64">
        <w:rPr>
          <w:rFonts w:cs="B Mitra" w:hint="cs"/>
          <w:color w:val="0F0D29" w:themeColor="text1"/>
          <w:rtl/>
        </w:rPr>
        <w:t>‌</w:t>
      </w:r>
      <w:r w:rsidRPr="00487EB3">
        <w:rPr>
          <w:rFonts w:cs="B Mitra"/>
          <w:color w:val="0F0D29" w:themeColor="text1"/>
          <w:rtl/>
        </w:rPr>
        <w:t xml:space="preserve">ناپذیر </w:t>
      </w:r>
      <w:r w:rsidR="006D0F64">
        <w:rPr>
          <w:rFonts w:cs="B Mitra" w:hint="cs"/>
          <w:color w:val="0F0D29" w:themeColor="text1"/>
          <w:rtl/>
        </w:rPr>
        <w:t>است.</w:t>
      </w:r>
    </w:p>
    <w:p w:rsidR="00487EB3" w:rsidRPr="00487EB3" w:rsidRDefault="00487EB3" w:rsidP="00EE75DD">
      <w:pPr>
        <w:pStyle w:val="NormalWeb"/>
        <w:bidi/>
        <w:spacing w:before="0" w:beforeAutospacing="0" w:after="0" w:afterAutospacing="0"/>
        <w:jc w:val="both"/>
        <w:rPr>
          <w:rFonts w:cs="B Mitra"/>
          <w:color w:val="0F0D29" w:themeColor="text1"/>
        </w:rPr>
      </w:pPr>
      <w:r w:rsidRPr="00487EB3">
        <w:rPr>
          <w:rFonts w:cs="B Mitra"/>
          <w:color w:val="0F0D29" w:themeColor="text1"/>
          <w:rtl/>
        </w:rPr>
        <w:t>مدیرعامل توانیر عزم جدی تمامی ارکان صنعت برق پس از کسب رأی اعتماد حداکثری وزیر پیشنهادی</w:t>
      </w:r>
      <w:r w:rsidRPr="00487EB3">
        <w:rPr>
          <w:rFonts w:ascii="Cambria" w:hAnsi="Cambria" w:cs="Cambria" w:hint="cs"/>
          <w:color w:val="0F0D29" w:themeColor="text1"/>
          <w:rtl/>
        </w:rPr>
        <w:t> </w:t>
      </w:r>
      <w:r w:rsidRPr="00487EB3">
        <w:rPr>
          <w:rFonts w:cs="B Mitra"/>
          <w:color w:val="0F0D29" w:themeColor="text1"/>
          <w:rtl/>
        </w:rPr>
        <w:t xml:space="preserve"> </w:t>
      </w:r>
      <w:r w:rsidRPr="00487EB3">
        <w:rPr>
          <w:rFonts w:cs="B Mitra" w:hint="cs"/>
          <w:color w:val="0F0D29" w:themeColor="text1"/>
          <w:rtl/>
        </w:rPr>
        <w:t>از</w:t>
      </w:r>
      <w:r w:rsidRPr="00487EB3">
        <w:rPr>
          <w:rFonts w:cs="B Mitra"/>
          <w:color w:val="0F0D29" w:themeColor="text1"/>
          <w:rtl/>
        </w:rPr>
        <w:t xml:space="preserve"> </w:t>
      </w:r>
      <w:r w:rsidRPr="00487EB3">
        <w:rPr>
          <w:rFonts w:cs="B Mitra" w:hint="cs"/>
          <w:color w:val="0F0D29" w:themeColor="text1"/>
          <w:rtl/>
        </w:rPr>
        <w:t>مجلس</w:t>
      </w:r>
      <w:r w:rsidRPr="00487EB3">
        <w:rPr>
          <w:rFonts w:cs="B Mitra"/>
          <w:color w:val="0F0D29" w:themeColor="text1"/>
          <w:rtl/>
        </w:rPr>
        <w:t xml:space="preserve"> </w:t>
      </w:r>
      <w:r w:rsidRPr="00487EB3">
        <w:rPr>
          <w:rFonts w:cs="B Mitra" w:hint="cs"/>
          <w:color w:val="0F0D29" w:themeColor="text1"/>
          <w:rtl/>
        </w:rPr>
        <w:t>شورای</w:t>
      </w:r>
      <w:r w:rsidRPr="00487EB3">
        <w:rPr>
          <w:rFonts w:cs="B Mitra"/>
          <w:color w:val="0F0D29" w:themeColor="text1"/>
          <w:rtl/>
        </w:rPr>
        <w:t xml:space="preserve"> اسلامی را برای اتحاد و انسجام برای اجرای برنامه</w:t>
      </w:r>
      <w:r w:rsidR="006D0F64">
        <w:rPr>
          <w:rFonts w:cs="B Mitra" w:hint="cs"/>
          <w:color w:val="0F0D29" w:themeColor="text1"/>
          <w:rtl/>
        </w:rPr>
        <w:t>‌</w:t>
      </w:r>
      <w:r w:rsidRPr="00487EB3">
        <w:rPr>
          <w:rFonts w:cs="B Mitra"/>
          <w:color w:val="0F0D29" w:themeColor="text1"/>
          <w:rtl/>
        </w:rPr>
        <w:t>ها خواستار شد</w:t>
      </w:r>
      <w:r w:rsidRPr="00487EB3">
        <w:rPr>
          <w:rFonts w:cs="B Mitra"/>
          <w:color w:val="0F0D29" w:themeColor="text1"/>
        </w:rPr>
        <w:t>.</w:t>
      </w:r>
    </w:p>
    <w:p w:rsidR="00487EB3" w:rsidRPr="00487EB3" w:rsidRDefault="00487EB3" w:rsidP="00EE75DD">
      <w:pPr>
        <w:pStyle w:val="NormalWeb"/>
        <w:bidi/>
        <w:spacing w:before="0" w:beforeAutospacing="0" w:after="0" w:afterAutospacing="0"/>
        <w:jc w:val="both"/>
        <w:rPr>
          <w:rFonts w:cs="B Mitra"/>
          <w:color w:val="0F0D29" w:themeColor="text1"/>
        </w:rPr>
      </w:pPr>
      <w:r w:rsidRPr="00487EB3">
        <w:rPr>
          <w:rFonts w:cs="B Mitra"/>
          <w:color w:val="0F0D29" w:themeColor="text1"/>
          <w:rtl/>
        </w:rPr>
        <w:t>متولی</w:t>
      </w:r>
      <w:r w:rsidR="006D0F64">
        <w:rPr>
          <w:rFonts w:cs="B Mitra" w:hint="cs"/>
          <w:color w:val="0F0D29" w:themeColor="text1"/>
          <w:rtl/>
        </w:rPr>
        <w:t>‌</w:t>
      </w:r>
      <w:r w:rsidRPr="00487EB3">
        <w:rPr>
          <w:rFonts w:cs="B Mitra"/>
          <w:color w:val="0F0D29" w:themeColor="text1"/>
          <w:rtl/>
        </w:rPr>
        <w:t xml:space="preserve">زاده تاکید کرد: در ایام اقامه عزای امام حسین </w:t>
      </w:r>
      <w:r w:rsidR="006D0F64">
        <w:rPr>
          <w:rFonts w:cs="B Mitra" w:hint="cs"/>
          <w:color w:val="0F0D29" w:themeColor="text1"/>
          <w:rtl/>
        </w:rPr>
        <w:t>(ع)</w:t>
      </w:r>
      <w:r w:rsidRPr="00487EB3">
        <w:rPr>
          <w:rFonts w:cs="B Mitra"/>
          <w:color w:val="0F0D29" w:themeColor="text1"/>
          <w:rtl/>
        </w:rPr>
        <w:t xml:space="preserve"> نمایندگان محترم مجلس </w:t>
      </w:r>
      <w:r w:rsidR="006D0F64">
        <w:rPr>
          <w:rFonts w:cs="B Mitra"/>
          <w:color w:val="0F0D29" w:themeColor="text1"/>
          <w:rtl/>
        </w:rPr>
        <w:t>شورای اسلامی به حوز</w:t>
      </w:r>
      <w:r w:rsidR="006D0F64">
        <w:rPr>
          <w:rFonts w:cs="B Mitra" w:hint="cs"/>
          <w:color w:val="0F0D29" w:themeColor="text1"/>
          <w:rtl/>
        </w:rPr>
        <w:t>‌</w:t>
      </w:r>
      <w:r w:rsidR="0055557A">
        <w:rPr>
          <w:rFonts w:cs="B Mitra" w:hint="cs"/>
          <w:color w:val="0F0D29" w:themeColor="text1"/>
          <w:rtl/>
        </w:rPr>
        <w:t>ه‌</w:t>
      </w:r>
      <w:r w:rsidRPr="00487EB3">
        <w:rPr>
          <w:rFonts w:cs="B Mitra"/>
          <w:color w:val="0F0D29" w:themeColor="text1"/>
          <w:rtl/>
        </w:rPr>
        <w:t xml:space="preserve">های انتخابیه خود مراجعه خواهند کردند. مدیران عامل ضمن مطالعه کامل و دقیق برنامه ارائه شده وزیر پیشنهادی ضمن تشریح ابعاد </w:t>
      </w:r>
      <w:r w:rsidR="006D0F64">
        <w:rPr>
          <w:rFonts w:cs="B Mitra"/>
          <w:color w:val="0F0D29" w:themeColor="text1"/>
          <w:rtl/>
        </w:rPr>
        <w:t>اجرائی و راهکارهای دس</w:t>
      </w:r>
      <w:r w:rsidR="006D0F64">
        <w:rPr>
          <w:rFonts w:cs="B Mitra" w:hint="cs"/>
          <w:color w:val="0F0D29" w:themeColor="text1"/>
          <w:rtl/>
        </w:rPr>
        <w:t>ت‌</w:t>
      </w:r>
      <w:r w:rsidRPr="00487EB3">
        <w:rPr>
          <w:rFonts w:cs="B Mitra"/>
          <w:color w:val="0F0D29" w:themeColor="text1"/>
          <w:rtl/>
        </w:rPr>
        <w:t>یابی به اهداف تعیین شده برای نمایندگان محترم مردم در مجلس،‌ ابهامات احتمالی ایشان را برطرف کنن</w:t>
      </w:r>
      <w:r w:rsidR="006D0F64">
        <w:rPr>
          <w:rFonts w:cs="B Mitra" w:hint="cs"/>
          <w:color w:val="0F0D29" w:themeColor="text1"/>
          <w:rtl/>
        </w:rPr>
        <w:t>د.</w:t>
      </w:r>
    </w:p>
    <w:p w:rsidR="00487EB3" w:rsidRDefault="00487EB3" w:rsidP="00EE75DD">
      <w:pPr>
        <w:pStyle w:val="NormalWeb"/>
        <w:bidi/>
        <w:spacing w:before="0" w:beforeAutospacing="0" w:after="0" w:afterAutospacing="0"/>
        <w:jc w:val="both"/>
        <w:rPr>
          <w:rFonts w:cs="B Mitra"/>
          <w:color w:val="0F0D29" w:themeColor="text1"/>
          <w:rtl/>
        </w:rPr>
      </w:pPr>
      <w:r w:rsidRPr="00487EB3">
        <w:rPr>
          <w:rFonts w:cs="B Mitra"/>
          <w:color w:val="0F0D29" w:themeColor="text1"/>
          <w:rtl/>
        </w:rPr>
        <w:t>وی افزود: ما برای رفع ناترازی بخش تولید برق در سال</w:t>
      </w:r>
      <w:r w:rsidR="006D0F64">
        <w:rPr>
          <w:rFonts w:cs="B Mitra" w:hint="cs"/>
          <w:color w:val="0F0D29" w:themeColor="text1"/>
          <w:rtl/>
        </w:rPr>
        <w:t>‌</w:t>
      </w:r>
      <w:r w:rsidRPr="00487EB3">
        <w:rPr>
          <w:rFonts w:cs="B Mitra"/>
          <w:color w:val="0F0D29" w:themeColor="text1"/>
          <w:rtl/>
        </w:rPr>
        <w:t>های آتی نیازمند همگرایی و مشارکت حداکثری در بین تلاشگران صنعت برق ، مجموعه راهبری وزارت نیرو و تعامل با نمایندگان محترم مجلس شورای اسلامی هستیم و باید برای تحقق این برنامه</w:t>
      </w:r>
      <w:r w:rsidR="006D0F64">
        <w:rPr>
          <w:rFonts w:cs="B Mitra" w:hint="cs"/>
          <w:color w:val="0F0D29" w:themeColor="text1"/>
          <w:rtl/>
        </w:rPr>
        <w:t>‌</w:t>
      </w:r>
      <w:r w:rsidR="006D0F64">
        <w:rPr>
          <w:rFonts w:cs="B Mitra"/>
          <w:color w:val="0F0D29" w:themeColor="text1"/>
          <w:rtl/>
        </w:rPr>
        <w:t>ها تمامی تلاش خود را به کار</w:t>
      </w:r>
      <w:r w:rsidR="006D0F64">
        <w:rPr>
          <w:rFonts w:cs="B Mitra" w:hint="cs"/>
          <w:color w:val="0F0D29" w:themeColor="text1"/>
          <w:rtl/>
        </w:rPr>
        <w:t xml:space="preserve"> </w:t>
      </w:r>
      <w:r w:rsidRPr="00487EB3">
        <w:rPr>
          <w:rFonts w:cs="B Mitra"/>
          <w:color w:val="0F0D29" w:themeColor="text1"/>
          <w:rtl/>
        </w:rPr>
        <w:t>گیریم؛ مهم</w:t>
      </w:r>
      <w:r w:rsidR="006D0F64">
        <w:rPr>
          <w:rFonts w:cs="B Mitra" w:hint="cs"/>
          <w:color w:val="0F0D29" w:themeColor="text1"/>
          <w:rtl/>
        </w:rPr>
        <w:t>‌</w:t>
      </w:r>
      <w:r w:rsidRPr="00487EB3">
        <w:rPr>
          <w:rFonts w:cs="B Mitra"/>
          <w:color w:val="0F0D29" w:themeColor="text1"/>
          <w:rtl/>
        </w:rPr>
        <w:t>ترین اقدام و اولویت اول برداشتن بار سنگین مصرف</w:t>
      </w:r>
      <w:r w:rsidR="006D0F64">
        <w:rPr>
          <w:rFonts w:ascii="Cambria" w:hAnsi="Cambria" w:cs="Cambria" w:hint="cs"/>
          <w:color w:val="0F0D29" w:themeColor="text1"/>
          <w:rtl/>
        </w:rPr>
        <w:t xml:space="preserve"> </w:t>
      </w:r>
      <w:r w:rsidRPr="00487EB3">
        <w:rPr>
          <w:rFonts w:cs="B Mitra" w:hint="cs"/>
          <w:color w:val="0F0D29" w:themeColor="text1"/>
          <w:rtl/>
        </w:rPr>
        <w:t>صنایع</w:t>
      </w:r>
      <w:r w:rsidRPr="00487EB3">
        <w:rPr>
          <w:rFonts w:cs="B Mitra"/>
          <w:color w:val="0F0D29" w:themeColor="text1"/>
          <w:rtl/>
        </w:rPr>
        <w:t xml:space="preserve"> </w:t>
      </w:r>
      <w:r w:rsidRPr="00487EB3">
        <w:rPr>
          <w:rFonts w:cs="B Mitra" w:hint="cs"/>
          <w:color w:val="0F0D29" w:themeColor="text1"/>
          <w:rtl/>
        </w:rPr>
        <w:t>بزرگ</w:t>
      </w:r>
      <w:r w:rsidRPr="00487EB3">
        <w:rPr>
          <w:rFonts w:cs="B Mitra"/>
          <w:color w:val="0F0D29" w:themeColor="text1"/>
          <w:rtl/>
        </w:rPr>
        <w:t xml:space="preserve"> </w:t>
      </w:r>
      <w:r w:rsidRPr="00487EB3">
        <w:rPr>
          <w:rFonts w:cs="B Mitra" w:hint="cs"/>
          <w:color w:val="0F0D29" w:themeColor="text1"/>
          <w:rtl/>
        </w:rPr>
        <w:t>از</w:t>
      </w:r>
      <w:r w:rsidRPr="00487EB3">
        <w:rPr>
          <w:rFonts w:cs="B Mitra"/>
          <w:color w:val="0F0D29" w:themeColor="text1"/>
          <w:rtl/>
        </w:rPr>
        <w:t xml:space="preserve"> </w:t>
      </w:r>
      <w:r w:rsidRPr="00487EB3">
        <w:rPr>
          <w:rFonts w:cs="B Mitra" w:hint="cs"/>
          <w:color w:val="0F0D29" w:themeColor="text1"/>
          <w:rtl/>
        </w:rPr>
        <w:t>روی</w:t>
      </w:r>
      <w:r w:rsidRPr="00487EB3">
        <w:rPr>
          <w:rFonts w:cs="B Mitra"/>
          <w:color w:val="0F0D29" w:themeColor="text1"/>
          <w:rtl/>
        </w:rPr>
        <w:t xml:space="preserve"> </w:t>
      </w:r>
      <w:r w:rsidRPr="00487EB3">
        <w:rPr>
          <w:rFonts w:cs="B Mitra" w:hint="cs"/>
          <w:color w:val="0F0D29" w:themeColor="text1"/>
          <w:rtl/>
        </w:rPr>
        <w:t>دوش</w:t>
      </w:r>
      <w:r w:rsidRPr="00487EB3">
        <w:rPr>
          <w:rFonts w:cs="B Mitra"/>
          <w:color w:val="0F0D29" w:themeColor="text1"/>
          <w:rtl/>
        </w:rPr>
        <w:t xml:space="preserve"> </w:t>
      </w:r>
      <w:r w:rsidRPr="00487EB3">
        <w:rPr>
          <w:rFonts w:cs="B Mitra" w:hint="cs"/>
          <w:color w:val="0F0D29" w:themeColor="text1"/>
          <w:rtl/>
        </w:rPr>
        <w:t>مردم</w:t>
      </w:r>
      <w:r w:rsidRPr="00487EB3">
        <w:rPr>
          <w:rFonts w:cs="B Mitra"/>
          <w:color w:val="0F0D29" w:themeColor="text1"/>
          <w:rtl/>
        </w:rPr>
        <w:t xml:space="preserve"> </w:t>
      </w:r>
      <w:r w:rsidRPr="00487EB3">
        <w:rPr>
          <w:rFonts w:cs="B Mitra" w:hint="cs"/>
          <w:color w:val="0F0D29" w:themeColor="text1"/>
          <w:rtl/>
        </w:rPr>
        <w:t>و</w:t>
      </w:r>
      <w:r w:rsidRPr="00487EB3">
        <w:rPr>
          <w:rFonts w:cs="B Mitra"/>
          <w:color w:val="0F0D29" w:themeColor="text1"/>
          <w:rtl/>
        </w:rPr>
        <w:t xml:space="preserve"> </w:t>
      </w:r>
      <w:r w:rsidRPr="00487EB3">
        <w:rPr>
          <w:rFonts w:cs="B Mitra" w:hint="cs"/>
          <w:color w:val="0F0D29" w:themeColor="text1"/>
          <w:rtl/>
        </w:rPr>
        <w:t>صنعت</w:t>
      </w:r>
      <w:r w:rsidRPr="00487EB3">
        <w:rPr>
          <w:rFonts w:cs="B Mitra"/>
          <w:color w:val="0F0D29" w:themeColor="text1"/>
          <w:rtl/>
        </w:rPr>
        <w:t xml:space="preserve"> </w:t>
      </w:r>
      <w:r w:rsidRPr="00487EB3">
        <w:rPr>
          <w:rFonts w:cs="B Mitra" w:hint="cs"/>
          <w:color w:val="0F0D29" w:themeColor="text1"/>
          <w:rtl/>
        </w:rPr>
        <w:t>برق</w:t>
      </w:r>
      <w:r w:rsidRPr="00487EB3">
        <w:rPr>
          <w:rFonts w:cs="B Mitra"/>
          <w:color w:val="0F0D29" w:themeColor="text1"/>
          <w:rtl/>
        </w:rPr>
        <w:t xml:space="preserve"> </w:t>
      </w:r>
      <w:r w:rsidRPr="00487EB3">
        <w:rPr>
          <w:rFonts w:cs="B Mitra" w:hint="cs"/>
          <w:color w:val="0F0D29" w:themeColor="text1"/>
          <w:rtl/>
        </w:rPr>
        <w:t>است</w:t>
      </w:r>
      <w:r w:rsidRPr="00487EB3">
        <w:rPr>
          <w:rFonts w:cs="B Mitra"/>
          <w:color w:val="0F0D29" w:themeColor="text1"/>
          <w:rtl/>
        </w:rPr>
        <w:t xml:space="preserve"> </w:t>
      </w:r>
      <w:r w:rsidRPr="00487EB3">
        <w:rPr>
          <w:rFonts w:cs="B Mitra" w:hint="cs"/>
          <w:color w:val="0F0D29" w:themeColor="text1"/>
          <w:rtl/>
        </w:rPr>
        <w:t>که</w:t>
      </w:r>
      <w:r w:rsidRPr="00487EB3">
        <w:rPr>
          <w:rFonts w:cs="B Mitra"/>
          <w:color w:val="0F0D29" w:themeColor="text1"/>
          <w:rtl/>
        </w:rPr>
        <w:t xml:space="preserve"> </w:t>
      </w:r>
      <w:r w:rsidRPr="00487EB3">
        <w:rPr>
          <w:rFonts w:cs="B Mitra" w:hint="cs"/>
          <w:color w:val="0F0D29" w:themeColor="text1"/>
          <w:rtl/>
        </w:rPr>
        <w:t>با</w:t>
      </w:r>
      <w:r w:rsidRPr="00487EB3">
        <w:rPr>
          <w:rFonts w:cs="B Mitra"/>
          <w:color w:val="0F0D29" w:themeColor="text1"/>
          <w:rtl/>
        </w:rPr>
        <w:t xml:space="preserve"> احداث 10 هزار مگاوات نیروگاه توسط صنایع قابل انجام است</w:t>
      </w:r>
      <w:r w:rsidRPr="00487EB3">
        <w:rPr>
          <w:rFonts w:cs="B Mitra"/>
          <w:color w:val="0F0D29" w:themeColor="text1"/>
        </w:rPr>
        <w:t>.</w:t>
      </w:r>
    </w:p>
    <w:p w:rsidR="00565902" w:rsidRPr="00487EB3" w:rsidRDefault="00565902" w:rsidP="00565902">
      <w:pPr>
        <w:pStyle w:val="NormalWeb"/>
        <w:bidi/>
        <w:spacing w:before="0" w:beforeAutospacing="0" w:after="0" w:afterAutospacing="0"/>
        <w:jc w:val="both"/>
        <w:rPr>
          <w:rFonts w:cs="B Mitra"/>
          <w:color w:val="0F0D29" w:themeColor="text1"/>
        </w:rPr>
      </w:pPr>
    </w:p>
    <w:p w:rsidR="00973484" w:rsidRPr="00487EB3" w:rsidRDefault="00973484" w:rsidP="00EE75DD">
      <w:pPr>
        <w:bidi/>
        <w:spacing w:after="200"/>
        <w:jc w:val="center"/>
        <w:rPr>
          <w:rFonts w:asciiTheme="majorHAnsi" w:eastAsiaTheme="majorEastAsia" w:hAnsiTheme="majorHAnsi" w:cs="B Mitra"/>
          <w:color w:val="061F57" w:themeColor="text2" w:themeShade="BF"/>
          <w:kern w:val="28"/>
          <w:sz w:val="52"/>
          <w:szCs w:val="28"/>
        </w:rPr>
      </w:pPr>
      <w:r w:rsidRPr="00973484">
        <w:rPr>
          <w:rFonts w:cs="B Mitra"/>
          <w:b w:val="0"/>
          <w:bCs/>
          <w:noProof/>
          <w:color w:val="18AFFB" w:themeColor="accent1" w:themeTint="99"/>
          <w:sz w:val="44"/>
          <w:szCs w:val="32"/>
          <w:u w:val="single"/>
        </w:rPr>
        <mc:AlternateContent>
          <mc:Choice Requires="wps">
            <w:drawing>
              <wp:anchor distT="0" distB="0" distL="114300" distR="114300" simplePos="0" relativeHeight="251779072" behindDoc="0" locked="0" layoutInCell="1" allowOverlap="1" wp14:anchorId="119558FA" wp14:editId="29831A6E">
                <wp:simplePos x="0" y="0"/>
                <wp:positionH relativeFrom="margin">
                  <wp:posOffset>1716405</wp:posOffset>
                </wp:positionH>
                <wp:positionV relativeFrom="paragraph">
                  <wp:posOffset>419100</wp:posOffset>
                </wp:positionV>
                <wp:extent cx="3023235" cy="411480"/>
                <wp:effectExtent l="95250" t="57150" r="120015" b="160020"/>
                <wp:wrapTopAndBottom/>
                <wp:docPr id="23" name="Text Box 23"/>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973484">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58FA" id="Text Box 23" o:spid="_x0000_s1031" type="#_x0000_t202" style="position:absolute;left:0;text-align:left;margin-left:135.15pt;margin-top:33pt;width:238.05pt;height:32.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973484">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973484">
        <w:rPr>
          <w:rFonts w:cs="B Mitra"/>
          <w:b w:val="0"/>
          <w:bCs/>
          <w:color w:val="18AFFB" w:themeColor="accent1" w:themeTint="99"/>
          <w:sz w:val="40"/>
          <w:szCs w:val="32"/>
          <w:rtl/>
        </w:rPr>
        <w:t>برنامه وزیر پیشنهادی نیرو برای مدیریت همزمان عرضه و تقاضای برق</w:t>
      </w:r>
    </w:p>
    <w:p w:rsidR="00973484" w:rsidRPr="00973484" w:rsidRDefault="00973484" w:rsidP="00211E3F">
      <w:pPr>
        <w:bidi/>
        <w:spacing w:line="240" w:lineRule="auto"/>
        <w:jc w:val="both"/>
        <w:rPr>
          <w:rFonts w:cs="B Mitra"/>
          <w:color w:val="0F0D29" w:themeColor="text1"/>
          <w:sz w:val="24"/>
          <w:szCs w:val="24"/>
        </w:rPr>
      </w:pPr>
      <w:r w:rsidRPr="00973484">
        <w:rPr>
          <w:rFonts w:cs="B Mitra"/>
          <w:color w:val="0F0D29" w:themeColor="text1"/>
          <w:sz w:val="24"/>
          <w:szCs w:val="24"/>
          <w:rtl/>
        </w:rPr>
        <w:t>مدیرعامل شرکت مدیریت شبکه برق ایران گفت: محرابیان به دنبال توسعه ظرفیت تولید و مدیریت سمت تقاضا با ظرفیت</w:t>
      </w:r>
      <w:r w:rsidR="00211E3F">
        <w:rPr>
          <w:rFonts w:cs="B Mitra" w:hint="cs"/>
          <w:color w:val="0F0D29" w:themeColor="text1"/>
          <w:sz w:val="24"/>
          <w:szCs w:val="24"/>
          <w:rtl/>
        </w:rPr>
        <w:t>‌</w:t>
      </w:r>
      <w:r w:rsidRPr="00973484">
        <w:rPr>
          <w:rFonts w:cs="B Mitra"/>
          <w:color w:val="0F0D29" w:themeColor="text1"/>
          <w:sz w:val="24"/>
          <w:szCs w:val="24"/>
          <w:rtl/>
        </w:rPr>
        <w:t>های قانونی موجود اس</w:t>
      </w:r>
      <w:r w:rsidR="00211E3F">
        <w:rPr>
          <w:rFonts w:cs="B Mitra" w:hint="cs"/>
          <w:color w:val="0F0D29" w:themeColor="text1"/>
          <w:sz w:val="24"/>
          <w:szCs w:val="24"/>
          <w:rtl/>
        </w:rPr>
        <w:t>ت.</w:t>
      </w:r>
    </w:p>
    <w:p w:rsidR="00973484" w:rsidRPr="00973484" w:rsidRDefault="00211E3F" w:rsidP="00211E3F">
      <w:pPr>
        <w:bidi/>
        <w:spacing w:line="240" w:lineRule="auto"/>
        <w:jc w:val="both"/>
        <w:rPr>
          <w:rFonts w:cs="B Mitra"/>
          <w:color w:val="0F0D29" w:themeColor="text1"/>
          <w:sz w:val="24"/>
          <w:szCs w:val="24"/>
        </w:rPr>
      </w:pPr>
      <w:r>
        <w:rPr>
          <w:noProof/>
        </w:rPr>
        <w:drawing>
          <wp:anchor distT="0" distB="0" distL="114300" distR="114300" simplePos="0" relativeHeight="251783168" behindDoc="0" locked="0" layoutInCell="1" allowOverlap="1" wp14:anchorId="4CAFFFA2" wp14:editId="16EEBB87">
            <wp:simplePos x="0" y="0"/>
            <wp:positionH relativeFrom="margin">
              <wp:posOffset>20955</wp:posOffset>
            </wp:positionH>
            <wp:positionV relativeFrom="paragraph">
              <wp:posOffset>50165</wp:posOffset>
            </wp:positionV>
            <wp:extent cx="3067050" cy="2038350"/>
            <wp:effectExtent l="0" t="0" r="0" b="0"/>
            <wp:wrapSquare wrapText="bothSides"/>
            <wp:docPr id="26" name="Picture 26" descr="برنامه وزیر پیشنهادی نیرو برای مدیریت همزمان عرضه و تقاضای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رنامه وزیر پیشنهادی نیرو برای مدیریت همزمان عرضه و تقاضای بر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0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84" w:rsidRPr="00973484">
        <w:rPr>
          <w:rFonts w:cs="B Mitra"/>
          <w:color w:val="0F0D29" w:themeColor="text1"/>
          <w:sz w:val="24"/>
          <w:szCs w:val="24"/>
          <w:rtl/>
        </w:rPr>
        <w:t xml:space="preserve">به گزارش گروه اقتصادی </w:t>
      </w:r>
      <w:hyperlink r:id="rId15" w:tgtFrame="_blank" w:history="1">
        <w:r w:rsidR="00973484" w:rsidRPr="00973484">
          <w:rPr>
            <w:rStyle w:val="Hyperlink"/>
            <w:rFonts w:cs="B Mitra"/>
            <w:color w:val="0F0D29" w:themeColor="text1"/>
            <w:sz w:val="24"/>
            <w:szCs w:val="24"/>
            <w:u w:val="none"/>
            <w:rtl/>
          </w:rPr>
          <w:t>خبرگزاری تسنیم</w:t>
        </w:r>
      </w:hyperlink>
      <w:r w:rsidR="00973484" w:rsidRPr="00973484">
        <w:rPr>
          <w:rFonts w:cs="B Mitra"/>
          <w:color w:val="0F0D29" w:themeColor="text1"/>
          <w:sz w:val="24"/>
          <w:szCs w:val="24"/>
          <w:rtl/>
        </w:rPr>
        <w:t>، مصطفی رجبی مشهدی، مدیرعامل شرکت مدیریت شبکه برق ایران با اشاره به جلسات مستمری که در این چندروز با علی اکبر محرابیان وزیر پیشنهادی نیرو برگزار شده است، گفت: محرابیان به دنبال توسعه ظرفیت نیروگاهی و مدیریت سمت تقاضا است که می</w:t>
      </w:r>
      <w:r>
        <w:rPr>
          <w:rFonts w:cs="B Mitra" w:hint="cs"/>
          <w:color w:val="0F0D29" w:themeColor="text1"/>
          <w:sz w:val="24"/>
          <w:szCs w:val="24"/>
          <w:rtl/>
        </w:rPr>
        <w:t>‌</w:t>
      </w:r>
      <w:r w:rsidR="00973484" w:rsidRPr="00973484">
        <w:rPr>
          <w:rFonts w:cs="B Mitra"/>
          <w:color w:val="0F0D29" w:themeColor="text1"/>
          <w:sz w:val="24"/>
          <w:szCs w:val="24"/>
          <w:rtl/>
        </w:rPr>
        <w:t>تواند رونق توامان صنعت برق و سایر صنایع را به دنبال داشته باش</w:t>
      </w:r>
      <w:r>
        <w:rPr>
          <w:rFonts w:cs="B Mitra" w:hint="cs"/>
          <w:color w:val="0F0D29" w:themeColor="text1"/>
          <w:sz w:val="24"/>
          <w:szCs w:val="24"/>
          <w:rtl/>
        </w:rPr>
        <w:t>د.</w:t>
      </w:r>
    </w:p>
    <w:p w:rsidR="00973484" w:rsidRPr="00973484" w:rsidRDefault="00973484" w:rsidP="00211E3F">
      <w:pPr>
        <w:bidi/>
        <w:spacing w:line="240" w:lineRule="auto"/>
        <w:jc w:val="both"/>
        <w:rPr>
          <w:rFonts w:cs="B Mitra"/>
          <w:color w:val="0F0D29" w:themeColor="text1"/>
          <w:sz w:val="24"/>
          <w:szCs w:val="24"/>
        </w:rPr>
      </w:pPr>
      <w:r w:rsidRPr="00973484">
        <w:rPr>
          <w:rFonts w:cs="B Mitra"/>
          <w:color w:val="0F0D29" w:themeColor="text1"/>
          <w:sz w:val="24"/>
          <w:szCs w:val="24"/>
          <w:rtl/>
        </w:rPr>
        <w:t>سخنگوی صنعت برق همچنین به روحیه مشارکت و مشورت</w:t>
      </w:r>
      <w:r w:rsidR="00211E3F">
        <w:rPr>
          <w:rFonts w:cs="B Mitra" w:hint="cs"/>
          <w:color w:val="0F0D29" w:themeColor="text1"/>
          <w:sz w:val="24"/>
          <w:szCs w:val="24"/>
          <w:rtl/>
        </w:rPr>
        <w:t>‌</w:t>
      </w:r>
      <w:r w:rsidRPr="00973484">
        <w:rPr>
          <w:rFonts w:cs="B Mitra"/>
          <w:color w:val="0F0D29" w:themeColor="text1"/>
          <w:sz w:val="24"/>
          <w:szCs w:val="24"/>
          <w:rtl/>
        </w:rPr>
        <w:t>پذیری محرابیان اشاره کرد و گفت: این روحیه در</w:t>
      </w:r>
      <w:r w:rsidR="00211E3F">
        <w:rPr>
          <w:rFonts w:cs="B Mitra" w:hint="cs"/>
          <w:color w:val="0F0D29" w:themeColor="text1"/>
          <w:sz w:val="24"/>
          <w:szCs w:val="24"/>
          <w:rtl/>
        </w:rPr>
        <w:t xml:space="preserve"> </w:t>
      </w:r>
      <w:r w:rsidRPr="00973484">
        <w:rPr>
          <w:rFonts w:cs="B Mitra"/>
          <w:color w:val="0F0D29" w:themeColor="text1"/>
          <w:sz w:val="24"/>
          <w:szCs w:val="24"/>
          <w:rtl/>
        </w:rPr>
        <w:t xml:space="preserve">همین چند روز کاملا مشهود بوده و باعث شده تا مدیران صنعت آب و </w:t>
      </w:r>
      <w:r w:rsidR="00211E3F">
        <w:rPr>
          <w:rFonts w:cs="B Mitra"/>
          <w:color w:val="0F0D29" w:themeColor="text1"/>
          <w:sz w:val="24"/>
          <w:szCs w:val="24"/>
          <w:rtl/>
        </w:rPr>
        <w:t>برق، نسبت به ارا</w:t>
      </w:r>
      <w:r w:rsidR="00211E3F">
        <w:rPr>
          <w:rFonts w:cs="B Mitra" w:hint="cs"/>
          <w:color w:val="0F0D29" w:themeColor="text1"/>
          <w:sz w:val="24"/>
          <w:szCs w:val="24"/>
          <w:rtl/>
        </w:rPr>
        <w:t>ئه</w:t>
      </w:r>
      <w:r w:rsidRPr="00973484">
        <w:rPr>
          <w:rFonts w:cs="B Mitra"/>
          <w:color w:val="0F0D29" w:themeColor="text1"/>
          <w:sz w:val="24"/>
          <w:szCs w:val="24"/>
          <w:rtl/>
        </w:rPr>
        <w:t xml:space="preserve"> پیشنهادات در راستای بهبود برنامه ارایه شده، در حوزه کاری خود اقدام </w:t>
      </w:r>
      <w:r w:rsidR="00211E3F">
        <w:rPr>
          <w:rFonts w:cs="B Mitra" w:hint="cs"/>
          <w:color w:val="0F0D29" w:themeColor="text1"/>
          <w:sz w:val="24"/>
          <w:szCs w:val="24"/>
          <w:rtl/>
        </w:rPr>
        <w:t>کنند.</w:t>
      </w:r>
    </w:p>
    <w:p w:rsidR="00973484" w:rsidRPr="00973484" w:rsidRDefault="00973484" w:rsidP="00211E3F">
      <w:pPr>
        <w:bidi/>
        <w:spacing w:line="240" w:lineRule="auto"/>
        <w:jc w:val="both"/>
        <w:rPr>
          <w:rFonts w:cs="B Mitra"/>
          <w:color w:val="0F0D29" w:themeColor="text1"/>
          <w:sz w:val="24"/>
          <w:szCs w:val="24"/>
        </w:rPr>
      </w:pPr>
      <w:r w:rsidRPr="00973484">
        <w:rPr>
          <w:rFonts w:cs="B Mitra"/>
          <w:color w:val="0F0D29" w:themeColor="text1"/>
          <w:sz w:val="24"/>
          <w:szCs w:val="24"/>
          <w:rtl/>
        </w:rPr>
        <w:lastRenderedPageBreak/>
        <w:t>مدیرعامل شرکت مدیریت شبکه برق ایران برنامه ارا</w:t>
      </w:r>
      <w:r w:rsidR="00211E3F">
        <w:rPr>
          <w:rFonts w:cs="B Mitra" w:hint="cs"/>
          <w:color w:val="0F0D29" w:themeColor="text1"/>
          <w:sz w:val="24"/>
          <w:szCs w:val="24"/>
          <w:rtl/>
        </w:rPr>
        <w:t>ئه</w:t>
      </w:r>
      <w:r w:rsidRPr="00973484">
        <w:rPr>
          <w:rFonts w:cs="B Mitra"/>
          <w:color w:val="0F0D29" w:themeColor="text1"/>
          <w:sz w:val="24"/>
          <w:szCs w:val="24"/>
          <w:rtl/>
        </w:rPr>
        <w:t xml:space="preserve"> شده توسط وزیر پیشنهادی نیرو را با هدف</w:t>
      </w:r>
      <w:r w:rsidR="00211E3F">
        <w:rPr>
          <w:rFonts w:cs="B Mitra" w:hint="cs"/>
          <w:color w:val="0F0D29" w:themeColor="text1"/>
          <w:sz w:val="24"/>
          <w:szCs w:val="24"/>
          <w:rtl/>
        </w:rPr>
        <w:t>‌</w:t>
      </w:r>
      <w:r w:rsidRPr="00973484">
        <w:rPr>
          <w:rFonts w:cs="B Mitra"/>
          <w:color w:val="0F0D29" w:themeColor="text1"/>
          <w:sz w:val="24"/>
          <w:szCs w:val="24"/>
          <w:rtl/>
        </w:rPr>
        <w:t>گذاری کمی با حد بالا ولی شدنی دانست و افزود: این هدف</w:t>
      </w:r>
      <w:r w:rsidR="00211E3F">
        <w:rPr>
          <w:rFonts w:cs="B Mitra" w:hint="cs"/>
          <w:color w:val="0F0D29" w:themeColor="text1"/>
          <w:sz w:val="24"/>
          <w:szCs w:val="24"/>
          <w:rtl/>
        </w:rPr>
        <w:t>‌</w:t>
      </w:r>
      <w:r w:rsidRPr="00973484">
        <w:rPr>
          <w:rFonts w:cs="B Mitra"/>
          <w:color w:val="0F0D29" w:themeColor="text1"/>
          <w:sz w:val="24"/>
          <w:szCs w:val="24"/>
          <w:rtl/>
        </w:rPr>
        <w:t xml:space="preserve">گذاری نیازمند کار و تلاش بیشتر بوده و با تحقق آن امیدواری زیادی برای حل مشکلات صنعت برق ایجاد خواهد </w:t>
      </w:r>
      <w:r w:rsidR="00211E3F">
        <w:rPr>
          <w:rFonts w:cs="B Mitra" w:hint="cs"/>
          <w:color w:val="0F0D29" w:themeColor="text1"/>
          <w:sz w:val="24"/>
          <w:szCs w:val="24"/>
          <w:rtl/>
        </w:rPr>
        <w:t>شد.</w:t>
      </w:r>
    </w:p>
    <w:p w:rsidR="00973484" w:rsidRPr="00973484" w:rsidRDefault="00973484" w:rsidP="00B3570E">
      <w:pPr>
        <w:bidi/>
        <w:spacing w:line="240" w:lineRule="auto"/>
        <w:jc w:val="both"/>
        <w:rPr>
          <w:rFonts w:cs="B Mitra"/>
          <w:color w:val="0F0D29" w:themeColor="text1"/>
          <w:sz w:val="24"/>
          <w:szCs w:val="24"/>
        </w:rPr>
      </w:pPr>
      <w:r w:rsidRPr="00973484">
        <w:rPr>
          <w:rFonts w:cs="B Mitra"/>
          <w:color w:val="0F0D29" w:themeColor="text1"/>
          <w:sz w:val="24"/>
          <w:szCs w:val="24"/>
          <w:rtl/>
        </w:rPr>
        <w:t xml:space="preserve">وی افزود: تجربه دکتر محرابیان در وزارت صمت کمک موثری برای تامین انرژی مورد نیاز از </w:t>
      </w:r>
      <w:r w:rsidR="00211E3F">
        <w:rPr>
          <w:rFonts w:cs="B Mitra"/>
          <w:color w:val="0F0D29" w:themeColor="text1"/>
          <w:sz w:val="24"/>
          <w:szCs w:val="24"/>
          <w:rtl/>
        </w:rPr>
        <w:t>نیروگاه</w:t>
      </w:r>
      <w:r w:rsidR="00211E3F">
        <w:rPr>
          <w:rFonts w:cs="B Mitra" w:hint="cs"/>
          <w:color w:val="0F0D29" w:themeColor="text1"/>
          <w:sz w:val="24"/>
          <w:szCs w:val="24"/>
          <w:rtl/>
        </w:rPr>
        <w:t>‌</w:t>
      </w:r>
      <w:r w:rsidRPr="00973484">
        <w:rPr>
          <w:rFonts w:cs="B Mitra"/>
          <w:color w:val="0F0D29" w:themeColor="text1"/>
          <w:sz w:val="24"/>
          <w:szCs w:val="24"/>
          <w:rtl/>
        </w:rPr>
        <w:t>های خودتامین و توسعه زیرساخت برق شهرک</w:t>
      </w:r>
      <w:r w:rsidR="00211E3F">
        <w:rPr>
          <w:rFonts w:cs="B Mitra" w:hint="cs"/>
          <w:color w:val="0F0D29" w:themeColor="text1"/>
          <w:sz w:val="24"/>
          <w:szCs w:val="24"/>
          <w:rtl/>
        </w:rPr>
        <w:t>‌</w:t>
      </w:r>
      <w:r w:rsidRPr="00973484">
        <w:rPr>
          <w:rFonts w:cs="B Mitra"/>
          <w:color w:val="0F0D29" w:themeColor="text1"/>
          <w:sz w:val="24"/>
          <w:szCs w:val="24"/>
          <w:rtl/>
        </w:rPr>
        <w:t>های صنعتی دانست</w:t>
      </w:r>
      <w:r w:rsidRPr="00973484">
        <w:rPr>
          <w:rFonts w:cs="B Mitra"/>
          <w:color w:val="0F0D29" w:themeColor="text1"/>
          <w:sz w:val="24"/>
          <w:szCs w:val="24"/>
        </w:rPr>
        <w:t>.</w:t>
      </w:r>
    </w:p>
    <w:p w:rsidR="00973484" w:rsidRDefault="00973484" w:rsidP="00B3570E">
      <w:pPr>
        <w:bidi/>
        <w:spacing w:line="240" w:lineRule="auto"/>
        <w:jc w:val="both"/>
        <w:rPr>
          <w:rFonts w:cs="B Mitra"/>
          <w:color w:val="0F0D29" w:themeColor="text1"/>
          <w:sz w:val="24"/>
          <w:szCs w:val="24"/>
          <w:rtl/>
        </w:rPr>
      </w:pPr>
      <w:r w:rsidRPr="00973484">
        <w:rPr>
          <w:rFonts w:cs="B Mitra"/>
          <w:color w:val="0F0D29" w:themeColor="text1"/>
          <w:sz w:val="24"/>
          <w:szCs w:val="24"/>
          <w:rtl/>
        </w:rPr>
        <w:t>مدیرعامل مدیریت شبکه برق ایران حضور دکتر محر</w:t>
      </w:r>
      <w:r w:rsidR="00211E3F">
        <w:rPr>
          <w:rFonts w:cs="B Mitra"/>
          <w:color w:val="0F0D29" w:themeColor="text1"/>
          <w:sz w:val="24"/>
          <w:szCs w:val="24"/>
          <w:rtl/>
        </w:rPr>
        <w:t>ابیان را تحولی در توسعه نیروگاه</w:t>
      </w:r>
      <w:r w:rsidR="00211E3F">
        <w:rPr>
          <w:rFonts w:cs="B Mitra" w:hint="cs"/>
          <w:color w:val="0F0D29" w:themeColor="text1"/>
          <w:sz w:val="24"/>
          <w:szCs w:val="24"/>
          <w:rtl/>
        </w:rPr>
        <w:t>‌</w:t>
      </w:r>
      <w:r w:rsidRPr="00973484">
        <w:rPr>
          <w:rFonts w:cs="B Mitra"/>
          <w:color w:val="0F0D29" w:themeColor="text1"/>
          <w:sz w:val="24"/>
          <w:szCs w:val="24"/>
          <w:rtl/>
        </w:rPr>
        <w:t>سازی توسط صنایع بزرگ ایران دانست و تصریح کرد: باید امیدوار باشیم که با توجه به سهمی</w:t>
      </w:r>
      <w:r w:rsidR="00211E3F">
        <w:rPr>
          <w:rFonts w:ascii="Cambria" w:hAnsi="Cambria" w:cs="Cambria" w:hint="cs"/>
          <w:color w:val="0F0D29" w:themeColor="text1"/>
          <w:sz w:val="24"/>
          <w:szCs w:val="24"/>
          <w:rtl/>
        </w:rPr>
        <w:t xml:space="preserve"> </w:t>
      </w:r>
      <w:r w:rsidRPr="00973484">
        <w:rPr>
          <w:rFonts w:cs="B Mitra" w:hint="cs"/>
          <w:color w:val="0F0D29" w:themeColor="text1"/>
          <w:sz w:val="24"/>
          <w:szCs w:val="24"/>
          <w:rtl/>
        </w:rPr>
        <w:t>که</w:t>
      </w:r>
      <w:r w:rsidRPr="00973484">
        <w:rPr>
          <w:rFonts w:cs="B Mitra"/>
          <w:color w:val="0F0D29" w:themeColor="text1"/>
          <w:sz w:val="24"/>
          <w:szCs w:val="24"/>
          <w:rtl/>
        </w:rPr>
        <w:t xml:space="preserve"> </w:t>
      </w:r>
      <w:r w:rsidRPr="00973484">
        <w:rPr>
          <w:rFonts w:cs="B Mitra" w:hint="cs"/>
          <w:color w:val="0F0D29" w:themeColor="text1"/>
          <w:sz w:val="24"/>
          <w:szCs w:val="24"/>
          <w:rtl/>
        </w:rPr>
        <w:t>صنایع</w:t>
      </w:r>
      <w:r w:rsidRPr="00973484">
        <w:rPr>
          <w:rFonts w:cs="B Mitra"/>
          <w:color w:val="0F0D29" w:themeColor="text1"/>
          <w:sz w:val="24"/>
          <w:szCs w:val="24"/>
          <w:rtl/>
        </w:rPr>
        <w:t xml:space="preserve"> </w:t>
      </w:r>
      <w:r w:rsidRPr="00973484">
        <w:rPr>
          <w:rFonts w:cs="B Mitra" w:hint="cs"/>
          <w:color w:val="0F0D29" w:themeColor="text1"/>
          <w:sz w:val="24"/>
          <w:szCs w:val="24"/>
          <w:rtl/>
        </w:rPr>
        <w:t>بزرگ</w:t>
      </w:r>
      <w:r w:rsidRPr="00973484">
        <w:rPr>
          <w:rFonts w:cs="B Mitra"/>
          <w:color w:val="0F0D29" w:themeColor="text1"/>
          <w:sz w:val="24"/>
          <w:szCs w:val="24"/>
          <w:rtl/>
        </w:rPr>
        <w:t xml:space="preserve"> </w:t>
      </w:r>
      <w:r w:rsidRPr="00973484">
        <w:rPr>
          <w:rFonts w:cs="B Mitra" w:hint="cs"/>
          <w:color w:val="0F0D29" w:themeColor="text1"/>
          <w:sz w:val="24"/>
          <w:szCs w:val="24"/>
          <w:rtl/>
        </w:rPr>
        <w:t>از</w:t>
      </w:r>
      <w:r w:rsidRPr="00973484">
        <w:rPr>
          <w:rFonts w:cs="B Mitra"/>
          <w:color w:val="0F0D29" w:themeColor="text1"/>
          <w:sz w:val="24"/>
          <w:szCs w:val="24"/>
          <w:rtl/>
        </w:rPr>
        <w:t xml:space="preserve"> </w:t>
      </w:r>
      <w:r w:rsidRPr="00973484">
        <w:rPr>
          <w:rFonts w:cs="B Mitra" w:hint="cs"/>
          <w:color w:val="0F0D29" w:themeColor="text1"/>
          <w:sz w:val="24"/>
          <w:szCs w:val="24"/>
          <w:rtl/>
        </w:rPr>
        <w:t>مصرف</w:t>
      </w:r>
      <w:r w:rsidRPr="00973484">
        <w:rPr>
          <w:rFonts w:cs="B Mitra"/>
          <w:color w:val="0F0D29" w:themeColor="text1"/>
          <w:sz w:val="24"/>
          <w:szCs w:val="24"/>
          <w:rtl/>
        </w:rPr>
        <w:t xml:space="preserve"> </w:t>
      </w:r>
      <w:r w:rsidRPr="00973484">
        <w:rPr>
          <w:rFonts w:cs="B Mitra" w:hint="cs"/>
          <w:color w:val="0F0D29" w:themeColor="text1"/>
          <w:sz w:val="24"/>
          <w:szCs w:val="24"/>
          <w:rtl/>
        </w:rPr>
        <w:t>برق</w:t>
      </w:r>
      <w:r w:rsidRPr="00973484">
        <w:rPr>
          <w:rFonts w:cs="B Mitra"/>
          <w:color w:val="0F0D29" w:themeColor="text1"/>
          <w:sz w:val="24"/>
          <w:szCs w:val="24"/>
          <w:rtl/>
        </w:rPr>
        <w:t xml:space="preserve"> </w:t>
      </w:r>
      <w:r w:rsidRPr="00973484">
        <w:rPr>
          <w:rFonts w:cs="B Mitra" w:hint="cs"/>
          <w:color w:val="0F0D29" w:themeColor="text1"/>
          <w:sz w:val="24"/>
          <w:szCs w:val="24"/>
          <w:rtl/>
        </w:rPr>
        <w:t>کشور</w:t>
      </w:r>
      <w:r w:rsidRPr="00973484">
        <w:rPr>
          <w:rFonts w:cs="B Mitra"/>
          <w:color w:val="0F0D29" w:themeColor="text1"/>
          <w:sz w:val="24"/>
          <w:szCs w:val="24"/>
          <w:rtl/>
        </w:rPr>
        <w:t xml:space="preserve"> </w:t>
      </w:r>
      <w:r w:rsidRPr="00973484">
        <w:rPr>
          <w:rFonts w:cs="B Mitra" w:hint="cs"/>
          <w:color w:val="0F0D29" w:themeColor="text1"/>
          <w:sz w:val="24"/>
          <w:szCs w:val="24"/>
          <w:rtl/>
        </w:rPr>
        <w:t>دارند،</w:t>
      </w:r>
      <w:r w:rsidRPr="00973484">
        <w:rPr>
          <w:rFonts w:cs="B Mitra"/>
          <w:color w:val="0F0D29" w:themeColor="text1"/>
          <w:sz w:val="24"/>
          <w:szCs w:val="24"/>
          <w:rtl/>
        </w:rPr>
        <w:t xml:space="preserve"> </w:t>
      </w:r>
      <w:r w:rsidR="00211E3F">
        <w:rPr>
          <w:rFonts w:cs="B Mitra" w:hint="cs"/>
          <w:color w:val="0F0D29" w:themeColor="text1"/>
          <w:sz w:val="24"/>
          <w:szCs w:val="24"/>
          <w:rtl/>
        </w:rPr>
        <w:t>م‌</w:t>
      </w:r>
      <w:r w:rsidRPr="00973484">
        <w:rPr>
          <w:rFonts w:cs="B Mitra"/>
          <w:color w:val="0F0D29" w:themeColor="text1"/>
          <w:sz w:val="24"/>
          <w:szCs w:val="24"/>
          <w:rtl/>
        </w:rPr>
        <w:t xml:space="preserve"> </w:t>
      </w:r>
      <w:r w:rsidRPr="00973484">
        <w:rPr>
          <w:rFonts w:cs="B Mitra" w:hint="cs"/>
          <w:color w:val="0F0D29" w:themeColor="text1"/>
          <w:sz w:val="24"/>
          <w:szCs w:val="24"/>
          <w:rtl/>
        </w:rPr>
        <w:t>تواند</w:t>
      </w:r>
      <w:r w:rsidRPr="00973484">
        <w:rPr>
          <w:rFonts w:cs="B Mitra"/>
          <w:color w:val="0F0D29" w:themeColor="text1"/>
          <w:sz w:val="24"/>
          <w:szCs w:val="24"/>
          <w:rtl/>
        </w:rPr>
        <w:t xml:space="preserve"> </w:t>
      </w:r>
      <w:r w:rsidRPr="00973484">
        <w:rPr>
          <w:rFonts w:cs="B Mitra" w:hint="cs"/>
          <w:color w:val="0F0D29" w:themeColor="text1"/>
          <w:sz w:val="24"/>
          <w:szCs w:val="24"/>
          <w:rtl/>
        </w:rPr>
        <w:t>مشکلات</w:t>
      </w:r>
      <w:r w:rsidRPr="00973484">
        <w:rPr>
          <w:rFonts w:cs="B Mitra"/>
          <w:color w:val="0F0D29" w:themeColor="text1"/>
          <w:sz w:val="24"/>
          <w:szCs w:val="24"/>
          <w:rtl/>
        </w:rPr>
        <w:t xml:space="preserve"> </w:t>
      </w:r>
      <w:r w:rsidRPr="00973484">
        <w:rPr>
          <w:rFonts w:cs="B Mitra" w:hint="cs"/>
          <w:color w:val="0F0D29" w:themeColor="text1"/>
          <w:sz w:val="24"/>
          <w:szCs w:val="24"/>
          <w:rtl/>
        </w:rPr>
        <w:t>تولید</w:t>
      </w:r>
      <w:r w:rsidRPr="00973484">
        <w:rPr>
          <w:rFonts w:cs="B Mitra"/>
          <w:color w:val="0F0D29" w:themeColor="text1"/>
          <w:sz w:val="24"/>
          <w:szCs w:val="24"/>
          <w:rtl/>
        </w:rPr>
        <w:t xml:space="preserve"> </w:t>
      </w:r>
      <w:r w:rsidRPr="00973484">
        <w:rPr>
          <w:rFonts w:cs="B Mitra" w:hint="cs"/>
          <w:color w:val="0F0D29" w:themeColor="text1"/>
          <w:sz w:val="24"/>
          <w:szCs w:val="24"/>
          <w:rtl/>
        </w:rPr>
        <w:t>و</w:t>
      </w:r>
      <w:r w:rsidRPr="00973484">
        <w:rPr>
          <w:rFonts w:cs="B Mitra"/>
          <w:color w:val="0F0D29" w:themeColor="text1"/>
          <w:sz w:val="24"/>
          <w:szCs w:val="24"/>
          <w:rtl/>
        </w:rPr>
        <w:t xml:space="preserve"> تامین برق را تا حدود بسیار زیادی حل کنن</w:t>
      </w:r>
      <w:r w:rsidR="00211E3F">
        <w:rPr>
          <w:rFonts w:cs="B Mitra" w:hint="cs"/>
          <w:color w:val="0F0D29" w:themeColor="text1"/>
          <w:sz w:val="24"/>
          <w:szCs w:val="24"/>
          <w:rtl/>
        </w:rPr>
        <w:t>د.</w:t>
      </w:r>
    </w:p>
    <w:p w:rsidR="00B618CB" w:rsidRDefault="00B618CB" w:rsidP="00B3570E">
      <w:pPr>
        <w:bidi/>
        <w:spacing w:line="240" w:lineRule="auto"/>
        <w:jc w:val="both"/>
        <w:rPr>
          <w:rFonts w:cs="B Mitra"/>
          <w:color w:val="0F0D29" w:themeColor="text1"/>
          <w:sz w:val="24"/>
          <w:szCs w:val="24"/>
          <w:rtl/>
        </w:rPr>
      </w:pPr>
    </w:p>
    <w:p w:rsidR="00EE75DD" w:rsidRDefault="00EE75DD" w:rsidP="00B3570E">
      <w:pPr>
        <w:bidi/>
        <w:spacing w:line="240" w:lineRule="auto"/>
        <w:jc w:val="both"/>
        <w:rPr>
          <w:rFonts w:cs="B Mitra"/>
          <w:color w:val="0F0D29" w:themeColor="text1"/>
          <w:sz w:val="24"/>
          <w:szCs w:val="24"/>
          <w:rtl/>
        </w:rPr>
      </w:pPr>
    </w:p>
    <w:p w:rsidR="00B618CB" w:rsidRPr="00B618CB" w:rsidRDefault="00B618CB" w:rsidP="00565902">
      <w:pPr>
        <w:bidi/>
        <w:spacing w:line="240" w:lineRule="auto"/>
        <w:jc w:val="center"/>
        <w:rPr>
          <w:rFonts w:eastAsia="Times New Roman" w:cs="B Mitra"/>
          <w:b w:val="0"/>
          <w:bCs/>
          <w:color w:val="18AFFB" w:themeColor="accent1" w:themeTint="99"/>
          <w:sz w:val="72"/>
          <w:szCs w:val="72"/>
        </w:rPr>
      </w:pPr>
      <w:r w:rsidRPr="00B618CB">
        <w:rPr>
          <w:rFonts w:cs="B Mitra"/>
          <w:b w:val="0"/>
          <w:bCs/>
          <w:noProof/>
          <w:color w:val="18AFFB" w:themeColor="accent1" w:themeTint="99"/>
          <w:sz w:val="44"/>
          <w:szCs w:val="44"/>
        </w:rPr>
        <mc:AlternateContent>
          <mc:Choice Requires="wps">
            <w:drawing>
              <wp:anchor distT="0" distB="0" distL="114300" distR="114300" simplePos="0" relativeHeight="251803648" behindDoc="0" locked="0" layoutInCell="1" allowOverlap="1" wp14:anchorId="210E0099" wp14:editId="3139A6FA">
                <wp:simplePos x="0" y="0"/>
                <wp:positionH relativeFrom="margin">
                  <wp:posOffset>1544955</wp:posOffset>
                </wp:positionH>
                <wp:positionV relativeFrom="paragraph">
                  <wp:posOffset>381000</wp:posOffset>
                </wp:positionV>
                <wp:extent cx="3023235" cy="411480"/>
                <wp:effectExtent l="95250" t="57150" r="120015" b="160020"/>
                <wp:wrapTopAndBottom/>
                <wp:docPr id="39" name="Text Box 39"/>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B618C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E0099" id="Text Box 39" o:spid="_x0000_s1032" type="#_x0000_t202" style="position:absolute;left:0;text-align:left;margin-left:121.65pt;margin-top:30pt;width:238.05pt;height:32.4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B618C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B618CB">
        <w:rPr>
          <w:rFonts w:cs="B Mitra"/>
          <w:b w:val="0"/>
          <w:bCs/>
          <w:color w:val="18AFFB" w:themeColor="accent1" w:themeTint="99"/>
          <w:sz w:val="40"/>
          <w:szCs w:val="32"/>
          <w:rtl/>
        </w:rPr>
        <w:t>طراحی سامانه‌ای برای تولید برق از شبکه توزیع آب در کشور</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Pr>
          <w:noProof/>
        </w:rPr>
        <w:drawing>
          <wp:anchor distT="0" distB="0" distL="114300" distR="114300" simplePos="0" relativeHeight="251804672" behindDoc="0" locked="0" layoutInCell="1" allowOverlap="1" wp14:anchorId="4A86F051" wp14:editId="35BE2938">
            <wp:simplePos x="0" y="0"/>
            <wp:positionH relativeFrom="margin">
              <wp:align>left</wp:align>
            </wp:positionH>
            <wp:positionV relativeFrom="paragraph">
              <wp:posOffset>1004570</wp:posOffset>
            </wp:positionV>
            <wp:extent cx="3009900" cy="1762125"/>
            <wp:effectExtent l="0" t="0" r="0" b="9525"/>
            <wp:wrapSquare wrapText="bothSides"/>
            <wp:docPr id="40" name="Picture 40" descr="طراحی سامانه‌ای برای تولید برق از شبکه توزیع آب در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طراحی سامانه‌ای برای تولید برق از شبکه توزیع آب در کشو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70E">
        <w:rPr>
          <w:rFonts w:ascii="Times New Roman" w:eastAsia="Times New Roman" w:hAnsi="Times New Roman" w:cs="B Mitra"/>
          <w:b w:val="0"/>
          <w:color w:val="auto"/>
          <w:sz w:val="24"/>
          <w:szCs w:val="24"/>
          <w:rtl/>
        </w:rPr>
        <w:t>عضو هیئت علمی دانشگاه تهران از موفقیت این دانشگاه در طراحی و ساخت سامانه فشارشکن نرم برای تولید برق از شبکه توزیع آب خبر داد و گفت: بدین</w:t>
      </w:r>
      <w:r>
        <w:rPr>
          <w:rFonts w:ascii="Times New Roman" w:eastAsia="Times New Roman" w:hAnsi="Times New Roman" w:cs="B Mitra" w:hint="cs"/>
          <w:b w:val="0"/>
          <w:color w:val="auto"/>
          <w:sz w:val="24"/>
          <w:szCs w:val="24"/>
          <w:rtl/>
        </w:rPr>
        <w:t>‌</w:t>
      </w:r>
      <w:r w:rsidRPr="00B3570E">
        <w:rPr>
          <w:rFonts w:ascii="Times New Roman" w:eastAsia="Times New Roman" w:hAnsi="Times New Roman" w:cs="B Mitra"/>
          <w:b w:val="0"/>
          <w:color w:val="auto"/>
          <w:sz w:val="24"/>
          <w:szCs w:val="24"/>
          <w:rtl/>
        </w:rPr>
        <w:t xml:space="preserve">ترتیب ایران جزو </w:t>
      </w:r>
      <w:r w:rsidRPr="00B3570E">
        <w:rPr>
          <w:rFonts w:ascii="Times New Roman" w:eastAsia="Times New Roman" w:hAnsi="Times New Roman" w:cs="B Mitra"/>
          <w:b w:val="0"/>
          <w:color w:val="auto"/>
          <w:sz w:val="24"/>
          <w:szCs w:val="24"/>
          <w:rtl/>
          <w:lang w:bidi="fa-IR"/>
        </w:rPr>
        <w:t>۵</w:t>
      </w:r>
      <w:r w:rsidRPr="00B3570E">
        <w:rPr>
          <w:rFonts w:ascii="Times New Roman" w:eastAsia="Times New Roman" w:hAnsi="Times New Roman" w:cs="B Mitra"/>
          <w:b w:val="0"/>
          <w:color w:val="auto"/>
          <w:sz w:val="24"/>
          <w:szCs w:val="24"/>
          <w:rtl/>
        </w:rPr>
        <w:t xml:space="preserve"> کشور برتر جهان در دست</w:t>
      </w:r>
      <w:r>
        <w:rPr>
          <w:rFonts w:ascii="Times New Roman" w:eastAsia="Times New Roman" w:hAnsi="Times New Roman" w:cs="B Mitra" w:hint="cs"/>
          <w:b w:val="0"/>
          <w:color w:val="auto"/>
          <w:sz w:val="24"/>
          <w:szCs w:val="24"/>
          <w:rtl/>
        </w:rPr>
        <w:t>‌</w:t>
      </w:r>
      <w:r w:rsidRPr="00B3570E">
        <w:rPr>
          <w:rFonts w:ascii="Times New Roman" w:eastAsia="Times New Roman" w:hAnsi="Times New Roman" w:cs="B Mitra"/>
          <w:b w:val="0"/>
          <w:color w:val="auto"/>
          <w:sz w:val="24"/>
          <w:szCs w:val="24"/>
          <w:rtl/>
        </w:rPr>
        <w:t>یابی به این تکنولوژی است، هم‌چنین به این خاطر جایزه جهانی انرژی را کسب کرده اس</w:t>
      </w:r>
      <w:r>
        <w:rPr>
          <w:rFonts w:ascii="Times New Roman" w:eastAsia="Times New Roman" w:hAnsi="Times New Roman" w:cs="B Mitra" w:hint="cs"/>
          <w:b w:val="0"/>
          <w:color w:val="auto"/>
          <w:sz w:val="24"/>
          <w:szCs w:val="24"/>
          <w:rtl/>
        </w:rPr>
        <w:t>ت.</w:t>
      </w:r>
      <w:r w:rsidRPr="00B3570E">
        <w:rPr>
          <w:rFonts w:ascii="Times New Roman" w:eastAsia="Times New Roman" w:hAnsi="Times New Roman" w:cs="B Mitra"/>
          <w:b w:val="0"/>
          <w:color w:val="auto"/>
          <w:sz w:val="24"/>
          <w:szCs w:val="24"/>
        </w:rPr>
        <w:t xml:space="preserve"> </w:t>
      </w:r>
    </w:p>
    <w:p w:rsidR="00B3570E" w:rsidRDefault="00B3570E" w:rsidP="00565902">
      <w:pPr>
        <w:bidi/>
        <w:spacing w:line="240" w:lineRule="auto"/>
        <w:jc w:val="both"/>
        <w:rPr>
          <w:rFonts w:ascii="Times New Roman" w:eastAsia="Times New Roman" w:hAnsi="Times New Roman" w:cs="B Mitra"/>
          <w:b w:val="0"/>
          <w:color w:val="auto"/>
          <w:sz w:val="24"/>
          <w:szCs w:val="24"/>
          <w:rtl/>
        </w:rPr>
      </w:pPr>
      <w:r w:rsidRPr="00B3570E">
        <w:rPr>
          <w:rFonts w:ascii="Times New Roman" w:eastAsia="Times New Roman" w:hAnsi="Times New Roman" w:cs="B Mitra"/>
          <w:b w:val="0"/>
          <w:color w:val="auto"/>
          <w:sz w:val="24"/>
          <w:szCs w:val="24"/>
          <w:rtl/>
        </w:rPr>
        <w:t>دکتر مجتبی طحانی، عضو هیئت مدیره یکی از شرکت‌های دانش‌بنیان فعال در حوزه انرژی‌های تجدیدپذیر در گفت‌وگو با ایسنا با بیان این‌که این سامانه یک مولد انرژی در شبکه توزیع آب شهری است، اظهار کرد: این سامانه می‌تواند از فشار مازاد ثقلی شبکه توزیع آب، برق تولید کن</w:t>
      </w:r>
      <w:r>
        <w:rPr>
          <w:rFonts w:ascii="Times New Roman" w:eastAsia="Times New Roman" w:hAnsi="Times New Roman" w:cs="B Mitra" w:hint="cs"/>
          <w:b w:val="0"/>
          <w:color w:val="auto"/>
          <w:sz w:val="24"/>
          <w:szCs w:val="24"/>
          <w:rtl/>
        </w:rPr>
        <w:t>د.</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t>وی با اشاره به شبکه گسترده توزیع آب در شهر تهران گفت: در این شبکه به علت گستردگی زیاد، اختلاف رقومی ارتفاعی از بالاترین تا پایین‌ترین نقطه زیاد است و ناگزیریم در نقاط زیادی فشارشکنی آب داشته باشیم</w:t>
      </w:r>
      <w:r w:rsidRPr="00B3570E">
        <w:rPr>
          <w:rFonts w:ascii="Times New Roman" w:eastAsia="Times New Roman" w:hAnsi="Times New Roman" w:cs="B Mitra"/>
          <w:b w:val="0"/>
          <w:color w:val="auto"/>
          <w:sz w:val="24"/>
          <w:szCs w:val="24"/>
        </w:rPr>
        <w:t>.</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t>عضو هیئت علمی دانشگاه تهران با بیان این‌که افزایش فشار آب به واسطه جریان ثقلی می‌تواند به تأسیسات پایین‌دست آسیب برساند، افزود: تاکنون این انرژی به واسطه فشارشکن‌ها مستهلک و مضمحل می‌شد، اما ما به واسطه این سامانه توانستیم در خروجی یکی از این فشارشکن‌ها توربین برقابی را نصب و بجای استهلاک از آن برق (انرژی پاک) تولید کنیم</w:t>
      </w:r>
      <w:r w:rsidRPr="00B3570E">
        <w:rPr>
          <w:rFonts w:ascii="Times New Roman" w:eastAsia="Times New Roman" w:hAnsi="Times New Roman" w:cs="B Mitra"/>
          <w:b w:val="0"/>
          <w:color w:val="auto"/>
          <w:sz w:val="24"/>
          <w:szCs w:val="24"/>
        </w:rPr>
        <w:t>.</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t xml:space="preserve">دکتر طحانی با بیان این‌که هم‌اکنون نمونه‌هایی از آن در منطقه گیشای تهران و رودهن نصب است، خاطرنشان کرد: حدود </w:t>
      </w:r>
      <w:r w:rsidRPr="00B3570E">
        <w:rPr>
          <w:rFonts w:ascii="Times New Roman" w:eastAsia="Times New Roman" w:hAnsi="Times New Roman" w:cs="B Mitra"/>
          <w:b w:val="0"/>
          <w:color w:val="auto"/>
          <w:sz w:val="24"/>
          <w:szCs w:val="24"/>
          <w:rtl/>
          <w:lang w:bidi="fa-IR"/>
        </w:rPr>
        <w:t>۶۷۰</w:t>
      </w:r>
      <w:r w:rsidRPr="00B3570E">
        <w:rPr>
          <w:rFonts w:ascii="Times New Roman" w:eastAsia="Times New Roman" w:hAnsi="Times New Roman" w:cs="B Mitra"/>
          <w:b w:val="0"/>
          <w:color w:val="auto"/>
          <w:sz w:val="24"/>
          <w:szCs w:val="24"/>
          <w:rtl/>
        </w:rPr>
        <w:t xml:space="preserve"> نقطه فشارشکنی در تهران داریم و با در نظر گرفتن مجموع پتانسیل‌های قابل</w:t>
      </w:r>
      <w:r>
        <w:rPr>
          <w:rFonts w:ascii="Times New Roman" w:eastAsia="Times New Roman" w:hAnsi="Times New Roman" w:cs="B Mitra" w:hint="cs"/>
          <w:b w:val="0"/>
          <w:color w:val="auto"/>
          <w:sz w:val="24"/>
          <w:szCs w:val="24"/>
          <w:rtl/>
        </w:rPr>
        <w:t>‌</w:t>
      </w:r>
      <w:r w:rsidRPr="00B3570E">
        <w:rPr>
          <w:rFonts w:ascii="Times New Roman" w:eastAsia="Times New Roman" w:hAnsi="Times New Roman" w:cs="B Mitra"/>
          <w:b w:val="0"/>
          <w:color w:val="auto"/>
          <w:sz w:val="24"/>
          <w:szCs w:val="24"/>
          <w:rtl/>
        </w:rPr>
        <w:t xml:space="preserve">اجرا می‌توان حدود </w:t>
      </w:r>
      <w:r w:rsidRPr="00B3570E">
        <w:rPr>
          <w:rFonts w:ascii="Times New Roman" w:eastAsia="Times New Roman" w:hAnsi="Times New Roman" w:cs="B Mitra"/>
          <w:b w:val="0"/>
          <w:color w:val="auto"/>
          <w:sz w:val="24"/>
          <w:szCs w:val="24"/>
          <w:rtl/>
          <w:lang w:bidi="fa-IR"/>
        </w:rPr>
        <w:t>۴۰</w:t>
      </w:r>
      <w:r w:rsidRPr="00B3570E">
        <w:rPr>
          <w:rFonts w:ascii="Times New Roman" w:eastAsia="Times New Roman" w:hAnsi="Times New Roman" w:cs="B Mitra"/>
          <w:b w:val="0"/>
          <w:color w:val="auto"/>
          <w:sz w:val="24"/>
          <w:szCs w:val="24"/>
          <w:rtl/>
        </w:rPr>
        <w:t xml:space="preserve"> مگاوات برق (انرژی پاک) را از این سیستم تولید کرد</w:t>
      </w:r>
      <w:r w:rsidRPr="00B3570E">
        <w:rPr>
          <w:rFonts w:ascii="Times New Roman" w:eastAsia="Times New Roman" w:hAnsi="Times New Roman" w:cs="B Mitra"/>
          <w:b w:val="0"/>
          <w:color w:val="auto"/>
          <w:sz w:val="24"/>
          <w:szCs w:val="24"/>
        </w:rPr>
        <w:t>.</w:t>
      </w:r>
    </w:p>
    <w:p w:rsidR="00B3570E" w:rsidRDefault="00B3570E" w:rsidP="00565902">
      <w:pPr>
        <w:bidi/>
        <w:spacing w:line="240" w:lineRule="auto"/>
        <w:jc w:val="both"/>
        <w:rPr>
          <w:rFonts w:ascii="Times New Roman" w:eastAsia="Times New Roman" w:hAnsi="Times New Roman" w:cs="B Mitra"/>
          <w:b w:val="0"/>
          <w:color w:val="auto"/>
          <w:sz w:val="24"/>
          <w:szCs w:val="24"/>
          <w:rtl/>
        </w:rPr>
      </w:pPr>
      <w:r w:rsidRPr="00B3570E">
        <w:rPr>
          <w:rFonts w:ascii="Times New Roman" w:eastAsia="Times New Roman" w:hAnsi="Times New Roman" w:cs="B Mitra"/>
          <w:b w:val="0"/>
          <w:color w:val="auto"/>
          <w:sz w:val="24"/>
          <w:szCs w:val="24"/>
          <w:rtl/>
        </w:rPr>
        <w:t xml:space="preserve">وی با بیان این‌که این تکنولوژی برای نخستین بار در کشور اجرا شده است، تصریح کرد: این تکنولوژی در خاورمیانه مشابهی ندارد و در دنیا تنها </w:t>
      </w:r>
      <w:r w:rsidRPr="00B3570E">
        <w:rPr>
          <w:rFonts w:ascii="Times New Roman" w:eastAsia="Times New Roman" w:hAnsi="Times New Roman" w:cs="B Mitra"/>
          <w:b w:val="0"/>
          <w:color w:val="auto"/>
          <w:sz w:val="24"/>
          <w:szCs w:val="24"/>
          <w:rtl/>
          <w:lang w:bidi="fa-IR"/>
        </w:rPr>
        <w:t>۴</w:t>
      </w:r>
      <w:r w:rsidRPr="00B3570E">
        <w:rPr>
          <w:rFonts w:ascii="Times New Roman" w:eastAsia="Times New Roman" w:hAnsi="Times New Roman" w:cs="B Mitra"/>
          <w:b w:val="0"/>
          <w:color w:val="auto"/>
          <w:sz w:val="24"/>
          <w:szCs w:val="24"/>
          <w:rtl/>
        </w:rPr>
        <w:t xml:space="preserve"> کشور توانسته‌اند به این فناوری دست یابن</w:t>
      </w:r>
      <w:r>
        <w:rPr>
          <w:rFonts w:ascii="Times New Roman" w:eastAsia="Times New Roman" w:hAnsi="Times New Roman" w:cs="B Mitra" w:hint="cs"/>
          <w:b w:val="0"/>
          <w:color w:val="auto"/>
          <w:sz w:val="24"/>
          <w:szCs w:val="24"/>
          <w:rtl/>
        </w:rPr>
        <w:t>د.</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t>عضو هیئت علمی دانشگاه تهران با تأکید مجدد بر این‌که تکنولوژی سامانه فشارشکن نرم برای نخستین بار در کشور توسط پژوهشگران دانشگاه تهران اجرایی شده است، گفت: به کمک این تکنولوژی می‌توان به جای انسداد ناگهانی جریان و اضمحلال، فشار آن را به تدریج وارد مدار و از آن برق(انرژی پاک) تولید کرد</w:t>
      </w:r>
      <w:r w:rsidRPr="00B3570E">
        <w:rPr>
          <w:rFonts w:ascii="Times New Roman" w:eastAsia="Times New Roman" w:hAnsi="Times New Roman" w:cs="B Mitra"/>
          <w:b w:val="0"/>
          <w:color w:val="auto"/>
          <w:sz w:val="24"/>
          <w:szCs w:val="24"/>
        </w:rPr>
        <w:t>.</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t>دکتر طحانی با بیان این‌که این طرح برای نخستین بار در شبکه توزیع آب اجرا شده است، افزود: البته پیش از این نمونه‌های متناسب با فرآیند شبکه توزیع در کشور در خطوط انتقال ایجاد شده بود</w:t>
      </w:r>
      <w:r w:rsidRPr="00B3570E">
        <w:rPr>
          <w:rFonts w:ascii="Times New Roman" w:eastAsia="Times New Roman" w:hAnsi="Times New Roman" w:cs="B Mitra"/>
          <w:b w:val="0"/>
          <w:color w:val="auto"/>
          <w:sz w:val="24"/>
          <w:szCs w:val="24"/>
        </w:rPr>
        <w:t>.</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t>وی با بیان این‌که در شبکه توزیع مواردی وجود دارد که در خطوط انتقال نیست، ادامه داد: باید در شبکه توزیع در محل فشارشکن یک فشار خروجی غیرصفری را ایجاد کنیم تا در ساختمان‌ها آب به ارتفاع مشخصی منتقل شود، در حالی که در خطوط انتقال ما فشار برگشتی داریم و عملاً فشار تخلیه بسیار پایین‌تر است</w:t>
      </w:r>
      <w:r w:rsidRPr="00B3570E">
        <w:rPr>
          <w:rFonts w:ascii="Times New Roman" w:eastAsia="Times New Roman" w:hAnsi="Times New Roman" w:cs="B Mitra"/>
          <w:b w:val="0"/>
          <w:color w:val="auto"/>
          <w:sz w:val="24"/>
          <w:szCs w:val="24"/>
        </w:rPr>
        <w:t>.</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lastRenderedPageBreak/>
        <w:t>عضو هیئت مدیره شرکت دانش‌بنیان فعال در حوزه انرژی‌های تجدیدپذیر با بیان این‌که در شبکه توزیع، دبی یا میزان مصرف آب در شب بسیار پایین و در روز بسیار بالاست، از این‌رو اختلاف و نوسان دبی در شبانه‌روز بسیار بالاست، خاطرنشان کرد: از این‌رو سیستم ما باید می‌توانست در طول شبانه‌روز متناسب با تغییر دبی عملکرد مناسبی داشته باشد، به این دو علت ما این تکنولوژی را برای نخستین بار در ایران توسعه دادیم</w:t>
      </w:r>
      <w:r w:rsidRPr="00B3570E">
        <w:rPr>
          <w:rFonts w:ascii="Times New Roman" w:eastAsia="Times New Roman" w:hAnsi="Times New Roman" w:cs="B Mitra"/>
          <w:b w:val="0"/>
          <w:color w:val="auto"/>
          <w:sz w:val="24"/>
          <w:szCs w:val="24"/>
        </w:rPr>
        <w:t>.</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t>دکتر طحانی با بیان این‌که ما این تکنولوژی را با گاورنر الکترومغناطیس در نظر گرفتیم، افزود: پیش از این در این سیستم‌ها از گاورنرهای مکانیکی استفاده می‌شد که وظیفه آن‌ها کنترل یا اصطلاحاً مدیریت فشار یا دبی بود</w:t>
      </w:r>
      <w:r w:rsidRPr="00B3570E">
        <w:rPr>
          <w:rFonts w:ascii="Times New Roman" w:eastAsia="Times New Roman" w:hAnsi="Times New Roman" w:cs="B Mitra"/>
          <w:b w:val="0"/>
          <w:color w:val="auto"/>
          <w:sz w:val="24"/>
          <w:szCs w:val="24"/>
        </w:rPr>
        <w:t>.</w:t>
      </w:r>
    </w:p>
    <w:p w:rsidR="00B3570E" w:rsidRDefault="00B3570E" w:rsidP="00565902">
      <w:pPr>
        <w:bidi/>
        <w:spacing w:line="240" w:lineRule="auto"/>
        <w:jc w:val="both"/>
        <w:rPr>
          <w:rFonts w:ascii="Times New Roman" w:eastAsia="Times New Roman" w:hAnsi="Times New Roman" w:cs="B Mitra"/>
          <w:b w:val="0"/>
          <w:color w:val="auto"/>
          <w:sz w:val="24"/>
          <w:szCs w:val="24"/>
          <w:rtl/>
        </w:rPr>
      </w:pPr>
      <w:r w:rsidRPr="00B3570E">
        <w:rPr>
          <w:rFonts w:ascii="Times New Roman" w:eastAsia="Times New Roman" w:hAnsi="Times New Roman" w:cs="B Mitra"/>
          <w:b w:val="0"/>
          <w:color w:val="auto"/>
          <w:sz w:val="24"/>
          <w:szCs w:val="24"/>
          <w:rtl/>
        </w:rPr>
        <w:t xml:space="preserve">وی با بیان این‌که ایده اصلی این تکنولوژی در جهان وجود دارد، اما رسیدن به تکنولوژی موجود در ایران دشوار است، خاطرنشان کرد: این تکنولوژی به علت پیچیدگی‌های فراوان نیازمند علوم متنوعی از جمله مکانیک، برق، مخابرات و </w:t>
      </w:r>
      <w:r w:rsidRPr="00B3570E">
        <w:rPr>
          <w:rFonts w:ascii="Times New Roman" w:eastAsia="Times New Roman" w:hAnsi="Times New Roman" w:cs="B Mitra"/>
          <w:b w:val="0"/>
          <w:color w:val="auto"/>
          <w:sz w:val="24"/>
          <w:szCs w:val="24"/>
        </w:rPr>
        <w:t xml:space="preserve">... </w:t>
      </w:r>
      <w:r w:rsidRPr="00B3570E">
        <w:rPr>
          <w:rFonts w:ascii="Times New Roman" w:eastAsia="Times New Roman" w:hAnsi="Times New Roman" w:cs="B Mitra"/>
          <w:b w:val="0"/>
          <w:color w:val="auto"/>
          <w:sz w:val="24"/>
          <w:szCs w:val="24"/>
          <w:rtl/>
        </w:rPr>
        <w:t>است تا بتوان گاورنر الکترومغناطیسی را به بهترین وجه ایجاد کرد</w:t>
      </w:r>
      <w:r>
        <w:rPr>
          <w:rFonts w:ascii="Times New Roman" w:eastAsia="Times New Roman" w:hAnsi="Times New Roman" w:cs="B Mitra" w:hint="cs"/>
          <w:b w:val="0"/>
          <w:color w:val="auto"/>
          <w:sz w:val="24"/>
          <w:szCs w:val="24"/>
          <w:rtl/>
        </w:rPr>
        <w:t>.</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t xml:space="preserve">عضو هیئت علمی دانشگاه تهران با بیان این‌که در این خصوص با </w:t>
      </w:r>
      <w:r w:rsidRPr="00B3570E">
        <w:rPr>
          <w:rFonts w:ascii="Times New Roman" w:eastAsia="Times New Roman" w:hAnsi="Times New Roman" w:cs="B Mitra"/>
          <w:b w:val="0"/>
          <w:color w:val="auto"/>
          <w:sz w:val="24"/>
          <w:szCs w:val="24"/>
          <w:rtl/>
          <w:lang w:bidi="fa-IR"/>
        </w:rPr>
        <w:t>۱۴</w:t>
      </w:r>
      <w:r w:rsidRPr="00B3570E">
        <w:rPr>
          <w:rFonts w:ascii="Times New Roman" w:eastAsia="Times New Roman" w:hAnsi="Times New Roman" w:cs="B Mitra"/>
          <w:b w:val="0"/>
          <w:color w:val="auto"/>
          <w:sz w:val="24"/>
          <w:szCs w:val="24"/>
          <w:rtl/>
        </w:rPr>
        <w:t xml:space="preserve"> استان دیگر در حال همکاری و اجرا هستیم، گفت: خوشبختانه استقبال خوبی در این‌باره شده، اما در عین حال پیشرفت زیادی حاصل نشده است</w:t>
      </w:r>
      <w:r w:rsidRPr="00B3570E">
        <w:rPr>
          <w:rFonts w:ascii="Times New Roman" w:eastAsia="Times New Roman" w:hAnsi="Times New Roman" w:cs="B Mitra"/>
          <w:b w:val="0"/>
          <w:color w:val="auto"/>
          <w:sz w:val="24"/>
          <w:szCs w:val="24"/>
        </w:rPr>
        <w:t>.</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t>دکتر طحانی با بیان این‌که علت این کندی پیشرفت، تعلل سیستم دولتی برای صدور مجوزها و بوروکراسی‌های اداری است، افزود: متأسفانه دوستان در شرکت آب و فاضلاب تولید انرژی را در برنامه خود ندارند، حال آن‌که پتانسیل فراوانی در این حوزه برای تولید برق این انرژی پاک وجود دارد که می‌تواند مانع از استهلاک و مضمحل شدن شود</w:t>
      </w:r>
      <w:r w:rsidRPr="00B3570E">
        <w:rPr>
          <w:rFonts w:ascii="Times New Roman" w:eastAsia="Times New Roman" w:hAnsi="Times New Roman" w:cs="B Mitra"/>
          <w:b w:val="0"/>
          <w:color w:val="auto"/>
          <w:sz w:val="24"/>
          <w:szCs w:val="24"/>
        </w:rPr>
        <w:t>.</w:t>
      </w:r>
    </w:p>
    <w:p w:rsidR="00B3570E" w:rsidRPr="00B3570E" w:rsidRDefault="00B3570E" w:rsidP="00565902">
      <w:pPr>
        <w:bidi/>
        <w:spacing w:line="240" w:lineRule="auto"/>
        <w:jc w:val="both"/>
        <w:rPr>
          <w:rFonts w:ascii="Times New Roman" w:eastAsia="Times New Roman" w:hAnsi="Times New Roman" w:cs="B Mitra"/>
          <w:b w:val="0"/>
          <w:color w:val="auto"/>
          <w:sz w:val="24"/>
          <w:szCs w:val="24"/>
        </w:rPr>
      </w:pPr>
      <w:r w:rsidRPr="00B3570E">
        <w:rPr>
          <w:rFonts w:ascii="Times New Roman" w:eastAsia="Times New Roman" w:hAnsi="Times New Roman" w:cs="B Mitra"/>
          <w:b w:val="0"/>
          <w:color w:val="auto"/>
          <w:sz w:val="24"/>
          <w:szCs w:val="24"/>
          <w:rtl/>
        </w:rPr>
        <w:t>وی گسترش استفاده از این تکنولوژی را منوط به وجود عزمی جدی در مسئولان صاحب قدرت دانست و گفت: بدین ترتیب است که این افراد می‌توانند با برنامه‌ریزی صحیح وارد شوند و شرایط را به خوبی کنترل کنند</w:t>
      </w:r>
      <w:r w:rsidRPr="00B3570E">
        <w:rPr>
          <w:rFonts w:ascii="Times New Roman" w:eastAsia="Times New Roman" w:hAnsi="Times New Roman" w:cs="B Mitra"/>
          <w:b w:val="0"/>
          <w:color w:val="auto"/>
          <w:sz w:val="24"/>
          <w:szCs w:val="24"/>
        </w:rPr>
        <w:t>.</w:t>
      </w:r>
    </w:p>
    <w:p w:rsidR="00AA6A21" w:rsidRDefault="00AA6A21" w:rsidP="00AA6A21">
      <w:pPr>
        <w:bidi/>
        <w:spacing w:line="240" w:lineRule="auto"/>
        <w:jc w:val="both"/>
        <w:rPr>
          <w:rFonts w:cs="B Mitra"/>
          <w:color w:val="0F0D29" w:themeColor="text1"/>
          <w:sz w:val="24"/>
          <w:szCs w:val="24"/>
          <w:rtl/>
        </w:rPr>
      </w:pPr>
    </w:p>
    <w:p w:rsidR="00531BA1" w:rsidRDefault="00531BA1" w:rsidP="00531BA1">
      <w:pPr>
        <w:bidi/>
        <w:spacing w:line="240" w:lineRule="auto"/>
        <w:jc w:val="both"/>
        <w:rPr>
          <w:rFonts w:cs="B Mitra"/>
          <w:color w:val="0F0D29" w:themeColor="text1"/>
          <w:sz w:val="24"/>
          <w:szCs w:val="24"/>
          <w:rtl/>
        </w:rPr>
      </w:pPr>
    </w:p>
    <w:p w:rsidR="00531BA1" w:rsidRPr="00531BA1" w:rsidRDefault="00531BA1" w:rsidP="00531BA1">
      <w:pPr>
        <w:bidi/>
        <w:spacing w:line="240" w:lineRule="auto"/>
        <w:jc w:val="center"/>
        <w:rPr>
          <w:rFonts w:eastAsia="Times New Roman" w:cs="B Mitra"/>
          <w:b w:val="0"/>
          <w:bCs/>
          <w:color w:val="18AFFB" w:themeColor="accent1" w:themeTint="99"/>
          <w:sz w:val="32"/>
          <w:szCs w:val="32"/>
        </w:rPr>
      </w:pPr>
      <w:r w:rsidRPr="00531BA1">
        <w:rPr>
          <w:rFonts w:cs="B Mitra"/>
          <w:b w:val="0"/>
          <w:bCs/>
          <w:noProof/>
          <w:color w:val="18AFFB" w:themeColor="accent1" w:themeTint="99"/>
          <w:sz w:val="32"/>
          <w:szCs w:val="32"/>
        </w:rPr>
        <mc:AlternateContent>
          <mc:Choice Requires="wps">
            <w:drawing>
              <wp:anchor distT="0" distB="0" distL="114300" distR="114300" simplePos="0" relativeHeight="251797504" behindDoc="0" locked="0" layoutInCell="1" allowOverlap="1" wp14:anchorId="3D2FCF11" wp14:editId="6E27A29A">
                <wp:simplePos x="0" y="0"/>
                <wp:positionH relativeFrom="margin">
                  <wp:posOffset>1859280</wp:posOffset>
                </wp:positionH>
                <wp:positionV relativeFrom="paragraph">
                  <wp:posOffset>377825</wp:posOffset>
                </wp:positionV>
                <wp:extent cx="3023235" cy="411480"/>
                <wp:effectExtent l="95250" t="57150" r="120015" b="160020"/>
                <wp:wrapTopAndBottom/>
                <wp:docPr id="35" name="Text Box 35"/>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531B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سایت خبری تحلیل بازار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CF11" id="Text Box 35" o:spid="_x0000_s1033" type="#_x0000_t202" style="position:absolute;left:0;text-align:left;margin-left:146.4pt;margin-top:29.75pt;width:238.05pt;height:32.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531B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سایت خبری تحلیل بازار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17" w:history="1">
        <w:r w:rsidRPr="00531BA1">
          <w:rPr>
            <w:rStyle w:val="Hyperlink"/>
            <w:rFonts w:cs="B Mitra"/>
            <w:b w:val="0"/>
            <w:bCs/>
            <w:color w:val="18AFFB" w:themeColor="accent1" w:themeTint="99"/>
            <w:sz w:val="32"/>
            <w:szCs w:val="32"/>
            <w:u w:val="none"/>
            <w:rtl/>
          </w:rPr>
          <w:t>پایداری شبکه برق کشور همچنان نیازمند مدیریت بار</w:t>
        </w:r>
      </w:hyperlink>
    </w:p>
    <w:p w:rsidR="00531BA1" w:rsidRPr="00531BA1" w:rsidRDefault="00531BA1" w:rsidP="00531BA1">
      <w:pPr>
        <w:pStyle w:val="summary"/>
        <w:bidi/>
        <w:spacing w:before="0" w:beforeAutospacing="0" w:after="0" w:afterAutospacing="0"/>
        <w:jc w:val="both"/>
        <w:rPr>
          <w:rFonts w:cs="B Mitra"/>
          <w:color w:val="0F0D29" w:themeColor="text1"/>
        </w:rPr>
      </w:pPr>
      <w:r w:rsidRPr="00531BA1">
        <w:rPr>
          <w:rFonts w:cs="B Mitra"/>
          <w:color w:val="0F0D29" w:themeColor="text1"/>
          <w:rtl/>
        </w:rPr>
        <w:t>معاون وزیر نیرو گفت: حفظ پایداری در شبکه برق همچنان نیازمند رعایت الگوی مصرف و مدیریت بار است</w:t>
      </w:r>
      <w:r w:rsidRPr="00531BA1">
        <w:rPr>
          <w:rFonts w:cs="B Mitra"/>
          <w:color w:val="0F0D29" w:themeColor="text1"/>
        </w:rPr>
        <w:t>.</w:t>
      </w:r>
    </w:p>
    <w:p w:rsidR="00531BA1" w:rsidRPr="00531BA1" w:rsidRDefault="00F72CB1" w:rsidP="00AA6A21">
      <w:pPr>
        <w:pStyle w:val="NormalWeb"/>
        <w:bidi/>
        <w:spacing w:before="0" w:beforeAutospacing="0" w:after="0" w:afterAutospacing="0"/>
        <w:jc w:val="both"/>
        <w:rPr>
          <w:rFonts w:cs="B Mitra"/>
          <w:color w:val="0F0D29" w:themeColor="text1"/>
        </w:rPr>
      </w:pPr>
      <w:r>
        <w:rPr>
          <w:noProof/>
        </w:rPr>
        <w:drawing>
          <wp:anchor distT="0" distB="0" distL="114300" distR="114300" simplePos="0" relativeHeight="251798528" behindDoc="0" locked="0" layoutInCell="1" allowOverlap="1" wp14:anchorId="05446E1E" wp14:editId="2D413856">
            <wp:simplePos x="0" y="0"/>
            <wp:positionH relativeFrom="margin">
              <wp:align>left</wp:align>
            </wp:positionH>
            <wp:positionV relativeFrom="paragraph">
              <wp:posOffset>273050</wp:posOffset>
            </wp:positionV>
            <wp:extent cx="2800350" cy="1752600"/>
            <wp:effectExtent l="0" t="0" r="0" b="0"/>
            <wp:wrapSquare wrapText="bothSides"/>
            <wp:docPr id="36" name="Picture 36" descr="پایداری شبکه برق کشور همچنان نیازمند مدیریت ب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پایداری شبکه برق کشور همچنان نیازمند مدیریت با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BA1" w:rsidRPr="00531BA1">
        <w:rPr>
          <w:rFonts w:cs="B Mitra"/>
          <w:color w:val="0F0D29" w:themeColor="text1"/>
          <w:rtl/>
        </w:rPr>
        <w:t xml:space="preserve">به گزارش </w:t>
      </w:r>
      <w:hyperlink r:id="rId19" w:history="1">
        <w:r w:rsidR="00531BA1" w:rsidRPr="00531BA1">
          <w:rPr>
            <w:rStyle w:val="Hyperlink"/>
            <w:rFonts w:cs="B Mitra"/>
            <w:color w:val="0F0D29" w:themeColor="text1"/>
            <w:u w:val="none"/>
            <w:rtl/>
          </w:rPr>
          <w:t>بازار</w:t>
        </w:r>
      </w:hyperlink>
      <w:r w:rsidR="00531BA1" w:rsidRPr="00531BA1">
        <w:rPr>
          <w:rFonts w:cs="B Mitra"/>
          <w:color w:val="0F0D29" w:themeColor="text1"/>
          <w:rtl/>
        </w:rPr>
        <w:t>، همایون حائری در جلسه‌ای ویدیو کنفرانسی با شرکت‌های برق منطقه‌ای و توزیع سراسر کشور با اشاره به اینکه، روزهای پشت سرگذاشته شده برای صنعت برق بسیار سخت بوده است افزود: با تلاش و همت همگی همکاران تا این لحظه تامین و توزیع برق مدیریت شده اس</w:t>
      </w:r>
      <w:r w:rsidR="00AA6A21">
        <w:rPr>
          <w:rFonts w:cs="B Mitra" w:hint="cs"/>
          <w:color w:val="0F0D29" w:themeColor="text1"/>
          <w:rtl/>
        </w:rPr>
        <w:t>ت.</w:t>
      </w:r>
      <w:r w:rsidRPr="00F72CB1">
        <w:t xml:space="preserve"> </w:t>
      </w:r>
    </w:p>
    <w:p w:rsidR="00531BA1" w:rsidRPr="00531BA1" w:rsidRDefault="00AA6A21" w:rsidP="00AA6A21">
      <w:pPr>
        <w:pStyle w:val="NormalWeb"/>
        <w:bidi/>
        <w:spacing w:before="0" w:beforeAutospacing="0" w:after="0" w:afterAutospacing="0"/>
        <w:jc w:val="both"/>
        <w:rPr>
          <w:rFonts w:cs="B Mitra"/>
          <w:color w:val="0F0D29" w:themeColor="text1"/>
        </w:rPr>
      </w:pPr>
      <w:r>
        <w:rPr>
          <w:rFonts w:cs="B Mitra"/>
          <w:color w:val="0F0D29" w:themeColor="text1"/>
          <w:rtl/>
        </w:rPr>
        <w:t>حا</w:t>
      </w:r>
      <w:r>
        <w:rPr>
          <w:rFonts w:cs="B Mitra" w:hint="cs"/>
          <w:color w:val="0F0D29" w:themeColor="text1"/>
          <w:rtl/>
        </w:rPr>
        <w:t>ئر</w:t>
      </w:r>
      <w:r w:rsidR="00531BA1" w:rsidRPr="00531BA1">
        <w:rPr>
          <w:rFonts w:cs="B Mitra"/>
          <w:color w:val="0F0D29" w:themeColor="text1"/>
          <w:rtl/>
        </w:rPr>
        <w:t xml:space="preserve">ی مدیریت </w:t>
      </w:r>
      <w:r w:rsidR="00531BA1" w:rsidRPr="00531BA1">
        <w:rPr>
          <w:rFonts w:cs="B Mitra"/>
          <w:color w:val="0F0D29" w:themeColor="text1"/>
          <w:rtl/>
          <w:lang w:bidi="fa-IR"/>
        </w:rPr>
        <w:t>۱۴</w:t>
      </w:r>
      <w:r w:rsidR="00531BA1" w:rsidRPr="00531BA1">
        <w:rPr>
          <w:rFonts w:cs="B Mitra"/>
          <w:color w:val="0F0D29" w:themeColor="text1"/>
          <w:rtl/>
        </w:rPr>
        <w:t xml:space="preserve"> هزار مگاوات کمبود را کاری بسیار دشوار خواند و گفت: </w:t>
      </w:r>
      <w:r w:rsidR="00531BA1" w:rsidRPr="00531BA1">
        <w:rPr>
          <w:rFonts w:cs="B Mitra"/>
          <w:color w:val="0F0D29" w:themeColor="text1"/>
          <w:rtl/>
          <w:lang w:bidi="fa-IR"/>
        </w:rPr>
        <w:t>۱۴</w:t>
      </w:r>
      <w:r w:rsidR="00531BA1" w:rsidRPr="00531BA1">
        <w:rPr>
          <w:rFonts w:cs="B Mitra"/>
          <w:color w:val="0F0D29" w:themeColor="text1"/>
          <w:rtl/>
        </w:rPr>
        <w:t xml:space="preserve"> هزار مگاوات کمبود با حرکتی یکپارچه توسط همکاران صنعت برق انجام گرفت و باعث شد تا اینجای کار بتوانیم اثری ماندگار را بر جا بگذاریم. هر چند مشکلاتی هم برای مردم پیش آمد، اما با پایمردی و زحمات شبانه</w:t>
      </w:r>
      <w:r>
        <w:rPr>
          <w:rFonts w:cs="B Mitra" w:hint="cs"/>
          <w:color w:val="0F0D29" w:themeColor="text1"/>
          <w:rtl/>
        </w:rPr>
        <w:t>‌</w:t>
      </w:r>
      <w:r w:rsidR="00531BA1" w:rsidRPr="00531BA1">
        <w:rPr>
          <w:rFonts w:cs="B Mitra"/>
          <w:color w:val="0F0D29" w:themeColor="text1"/>
          <w:rtl/>
        </w:rPr>
        <w:t>روزی شما این مشکلات به حداقل رسید</w:t>
      </w:r>
      <w:r w:rsidR="00531BA1" w:rsidRPr="00531BA1">
        <w:rPr>
          <w:rFonts w:cs="B Mitra"/>
          <w:color w:val="0F0D29" w:themeColor="text1"/>
        </w:rPr>
        <w:t>.</w:t>
      </w:r>
    </w:p>
    <w:p w:rsidR="00531BA1" w:rsidRPr="00531BA1" w:rsidRDefault="00531BA1" w:rsidP="00AA6A21">
      <w:pPr>
        <w:pStyle w:val="NormalWeb"/>
        <w:bidi/>
        <w:spacing w:before="0" w:beforeAutospacing="0" w:after="0" w:afterAutospacing="0"/>
        <w:jc w:val="both"/>
        <w:rPr>
          <w:rFonts w:cs="B Mitra"/>
          <w:color w:val="0F0D29" w:themeColor="text1"/>
        </w:rPr>
      </w:pPr>
      <w:r w:rsidRPr="00531BA1">
        <w:rPr>
          <w:rFonts w:cs="B Mitra"/>
          <w:color w:val="0F0D29" w:themeColor="text1"/>
          <w:rtl/>
        </w:rPr>
        <w:t>وی از همکاری شرکت‌های برق منطقه‌ای و توزیع، نیروگاه‌ها و م</w:t>
      </w:r>
      <w:r w:rsidR="00AA6A21">
        <w:rPr>
          <w:rFonts w:cs="B Mitra"/>
          <w:color w:val="0F0D29" w:themeColor="text1"/>
          <w:rtl/>
        </w:rPr>
        <w:t>رکز پایش و مدیریت شبکه به عنوان</w:t>
      </w:r>
      <w:r w:rsidRPr="00531BA1">
        <w:rPr>
          <w:rFonts w:cs="B Mitra"/>
          <w:color w:val="0F0D29" w:themeColor="text1"/>
          <w:rtl/>
        </w:rPr>
        <w:t xml:space="preserve"> مثلث تاب</w:t>
      </w:r>
      <w:r w:rsidR="00AA6A21">
        <w:rPr>
          <w:rFonts w:cs="B Mitra" w:hint="cs"/>
          <w:color w:val="0F0D29" w:themeColor="text1"/>
          <w:rtl/>
        </w:rPr>
        <w:t>‌</w:t>
      </w:r>
      <w:r w:rsidRPr="00531BA1">
        <w:rPr>
          <w:rFonts w:cs="B Mitra"/>
          <w:color w:val="0F0D29" w:themeColor="text1"/>
          <w:rtl/>
        </w:rPr>
        <w:t xml:space="preserve">آوری یاد کرد و گفت: همکاری این مثلث باید ادامه یابد و پس از عبور از این دوره تجربه‌های خوب و بد برای استفاده در آینده به صورت مستند ثبت </w:t>
      </w:r>
      <w:r w:rsidR="00AA6A21">
        <w:rPr>
          <w:rFonts w:cs="B Mitra" w:hint="cs"/>
          <w:color w:val="0F0D29" w:themeColor="text1"/>
          <w:rtl/>
        </w:rPr>
        <w:t>شود.</w:t>
      </w:r>
    </w:p>
    <w:p w:rsidR="00531BA1" w:rsidRPr="00531BA1" w:rsidRDefault="00531BA1" w:rsidP="008C5DF4">
      <w:pPr>
        <w:pStyle w:val="NormalWeb"/>
        <w:bidi/>
        <w:spacing w:before="0" w:beforeAutospacing="0" w:after="0" w:afterAutospacing="0"/>
        <w:jc w:val="both"/>
        <w:rPr>
          <w:rFonts w:cs="B Mitra"/>
          <w:color w:val="0F0D29" w:themeColor="text1"/>
        </w:rPr>
      </w:pPr>
      <w:r w:rsidRPr="00531BA1">
        <w:rPr>
          <w:rFonts w:cs="B Mitra"/>
          <w:color w:val="0F0D29" w:themeColor="text1"/>
          <w:rtl/>
        </w:rPr>
        <w:t>در ادامه این جلسه محمد حسن متولی</w:t>
      </w:r>
      <w:r w:rsidR="008C5DF4">
        <w:rPr>
          <w:rFonts w:cs="B Mitra" w:hint="cs"/>
          <w:color w:val="0F0D29" w:themeColor="text1"/>
          <w:rtl/>
        </w:rPr>
        <w:t>‌</w:t>
      </w:r>
      <w:r w:rsidRPr="00531BA1">
        <w:rPr>
          <w:rFonts w:cs="B Mitra"/>
          <w:color w:val="0F0D29" w:themeColor="text1"/>
          <w:rtl/>
        </w:rPr>
        <w:t>زاده مدیرعامل توانیر نیز با تشکر از زحمات همکاران در تمامی بخش‌های صنعت برق گفت: با توجه به اینکه روزهای خیلی سختی را پشت سرگذاشته</w:t>
      </w:r>
      <w:r w:rsidR="008C5DF4">
        <w:rPr>
          <w:rFonts w:cs="B Mitra" w:hint="cs"/>
          <w:color w:val="0F0D29" w:themeColor="text1"/>
          <w:rtl/>
        </w:rPr>
        <w:t>‌</w:t>
      </w:r>
      <w:r w:rsidRPr="00531BA1">
        <w:rPr>
          <w:rFonts w:cs="B Mitra"/>
          <w:color w:val="0F0D29" w:themeColor="text1"/>
          <w:rtl/>
        </w:rPr>
        <w:t>ایم، توانستیم با تلاش‌های صورت گرفته و اقدام‌های انجام شده تا این لحظه برق کشور را مدیریت کنیم که این خود نقطه قوت همکاران ما در صنعت برق است</w:t>
      </w:r>
      <w:r w:rsidRPr="00531BA1">
        <w:rPr>
          <w:rFonts w:cs="B Mitra"/>
          <w:color w:val="0F0D29" w:themeColor="text1"/>
        </w:rPr>
        <w:t>.</w:t>
      </w:r>
    </w:p>
    <w:p w:rsidR="00531BA1" w:rsidRPr="00531BA1" w:rsidRDefault="00531BA1" w:rsidP="00531BA1">
      <w:pPr>
        <w:pStyle w:val="NormalWeb"/>
        <w:bidi/>
        <w:spacing w:before="0" w:beforeAutospacing="0" w:after="0" w:afterAutospacing="0"/>
        <w:jc w:val="both"/>
        <w:rPr>
          <w:rFonts w:cs="B Mitra"/>
          <w:color w:val="0F0D29" w:themeColor="text1"/>
        </w:rPr>
      </w:pPr>
      <w:r w:rsidRPr="00531BA1">
        <w:rPr>
          <w:rFonts w:cs="B Mitra"/>
          <w:color w:val="0F0D29" w:themeColor="text1"/>
          <w:rtl/>
        </w:rPr>
        <w:t>وی افزود هیچ کشور و مجموعه برقی در دنیا وجود ندارد که بتواند این حجم از ناترازی را اداره کند. مدیریت این دوره هرچند سخت بود، اما با همت همکاران و مشارکت مردم تا این لحظه انجام شد</w:t>
      </w:r>
      <w:r w:rsidRPr="00531BA1">
        <w:rPr>
          <w:rFonts w:cs="B Mitra"/>
          <w:color w:val="0F0D29" w:themeColor="text1"/>
        </w:rPr>
        <w:t>.</w:t>
      </w:r>
    </w:p>
    <w:p w:rsidR="00531BA1" w:rsidRPr="00531BA1" w:rsidRDefault="00531BA1" w:rsidP="00531BA1">
      <w:pPr>
        <w:pStyle w:val="NormalWeb"/>
        <w:bidi/>
        <w:spacing w:before="0" w:beforeAutospacing="0" w:after="0" w:afterAutospacing="0"/>
        <w:jc w:val="both"/>
        <w:rPr>
          <w:rFonts w:cs="B Mitra"/>
          <w:color w:val="0F0D29" w:themeColor="text1"/>
        </w:rPr>
      </w:pPr>
      <w:r w:rsidRPr="00531BA1">
        <w:rPr>
          <w:rFonts w:cs="B Mitra"/>
          <w:color w:val="0F0D29" w:themeColor="text1"/>
          <w:rtl/>
        </w:rPr>
        <w:lastRenderedPageBreak/>
        <w:t xml:space="preserve">در ادامه این جلسه مصطفی رجبی مشهدی مدیرعامل شرکت مدیریت شبکه برق ایران گفت: ضمن تشکر از تلاش همکاران شرکت‌های برق منطقه‌ای و توزیع نیروی برق با توجه به تعطیل بودن امروز و کاهش </w:t>
      </w:r>
      <w:r w:rsidRPr="00531BA1">
        <w:rPr>
          <w:rFonts w:cs="B Mitra"/>
          <w:color w:val="0F0D29" w:themeColor="text1"/>
          <w:rtl/>
          <w:lang w:bidi="fa-IR"/>
        </w:rPr>
        <w:t>۲</w:t>
      </w:r>
      <w:r w:rsidRPr="00531BA1">
        <w:rPr>
          <w:rFonts w:cs="B Mitra"/>
          <w:color w:val="0F0D29" w:themeColor="text1"/>
          <w:rtl/>
        </w:rPr>
        <w:t xml:space="preserve"> تا </w:t>
      </w:r>
      <w:r w:rsidRPr="00531BA1">
        <w:rPr>
          <w:rFonts w:cs="B Mitra"/>
          <w:color w:val="0F0D29" w:themeColor="text1"/>
          <w:rtl/>
          <w:lang w:bidi="fa-IR"/>
        </w:rPr>
        <w:t>۳</w:t>
      </w:r>
      <w:r w:rsidRPr="00531BA1">
        <w:rPr>
          <w:rFonts w:cs="B Mitra"/>
          <w:color w:val="0F0D29" w:themeColor="text1"/>
          <w:rtl/>
        </w:rPr>
        <w:t xml:space="preserve"> درجه‌ای میانگین دمای کشور نسبت به هفته گذشته، همچنان حداکثر تولید نیروگاه‌های برق حرارتی و برق آبی که در اختیار داشتیم را در مدار تولید قرار دادیم</w:t>
      </w:r>
      <w:r w:rsidRPr="00531BA1">
        <w:rPr>
          <w:rFonts w:cs="B Mitra"/>
          <w:color w:val="0F0D29" w:themeColor="text1"/>
        </w:rPr>
        <w:t>.</w:t>
      </w:r>
    </w:p>
    <w:p w:rsidR="00531BA1" w:rsidRPr="00531BA1" w:rsidRDefault="00531BA1" w:rsidP="00531BA1">
      <w:pPr>
        <w:pStyle w:val="NormalWeb"/>
        <w:bidi/>
        <w:spacing w:before="0" w:beforeAutospacing="0" w:after="0" w:afterAutospacing="0"/>
        <w:jc w:val="both"/>
        <w:rPr>
          <w:rFonts w:cs="B Mitra"/>
          <w:color w:val="0F0D29" w:themeColor="text1"/>
        </w:rPr>
      </w:pPr>
      <w:r w:rsidRPr="00531BA1">
        <w:rPr>
          <w:rFonts w:cs="B Mitra"/>
          <w:color w:val="0F0D29" w:themeColor="text1"/>
          <w:rtl/>
        </w:rPr>
        <w:t>مصطفی رجبی مشهدی ضمن تشکر از همکاران شرکت‌های برق منطقه‌ای و توزیع افزود: قطعا روزهای تاسوعا و عاشورا و جمعه اگرچه تعطیل هستند، اما مصرف برق بیش از توان تولید نیروگاه‌های کشور است و مدیریت مصرف به ویژه در ساعات اوج بار امری ضروری است</w:t>
      </w:r>
      <w:r w:rsidRPr="00531BA1">
        <w:rPr>
          <w:rFonts w:cs="B Mitra"/>
          <w:color w:val="0F0D29" w:themeColor="text1"/>
        </w:rPr>
        <w:t>.</w:t>
      </w:r>
    </w:p>
    <w:p w:rsidR="00531BA1" w:rsidRPr="00531BA1" w:rsidRDefault="00531BA1" w:rsidP="00531BA1">
      <w:pPr>
        <w:pStyle w:val="NormalWeb"/>
        <w:bidi/>
        <w:spacing w:before="0" w:beforeAutospacing="0" w:after="0" w:afterAutospacing="0"/>
        <w:jc w:val="both"/>
        <w:rPr>
          <w:rFonts w:cs="B Mitra"/>
          <w:color w:val="0F0D29" w:themeColor="text1"/>
        </w:rPr>
      </w:pPr>
      <w:r w:rsidRPr="00531BA1">
        <w:rPr>
          <w:rFonts w:cs="B Mitra"/>
          <w:color w:val="0F0D29" w:themeColor="text1"/>
          <w:rtl/>
        </w:rPr>
        <w:t>ایشان خطاب به همکاران صنعت برق گفت: همه تلاش‌هایی که از طرف شما صورت می‌گیرد شرایط را برای چنین روزهایی پایدار می‌کند و برای روزهای آینده نیز همچنان باید جانب احتیاط را رعایت کنیم</w:t>
      </w:r>
      <w:r w:rsidRPr="00531BA1">
        <w:rPr>
          <w:rFonts w:cs="B Mitra"/>
          <w:color w:val="0F0D29" w:themeColor="text1"/>
        </w:rPr>
        <w:t>.</w:t>
      </w:r>
    </w:p>
    <w:p w:rsidR="00531BA1" w:rsidRPr="00531BA1" w:rsidRDefault="00531BA1" w:rsidP="00531BA1">
      <w:pPr>
        <w:pStyle w:val="NormalWeb"/>
        <w:bidi/>
        <w:spacing w:before="0" w:beforeAutospacing="0" w:after="0" w:afterAutospacing="0"/>
        <w:jc w:val="both"/>
        <w:rPr>
          <w:rFonts w:cs="B Mitra"/>
          <w:color w:val="0F0D29" w:themeColor="text1"/>
        </w:rPr>
      </w:pPr>
      <w:r w:rsidRPr="00531BA1">
        <w:rPr>
          <w:rFonts w:cs="B Mitra"/>
          <w:color w:val="0F0D29" w:themeColor="text1"/>
          <w:rtl/>
        </w:rPr>
        <w:t>سخنگوی صنعت برق روز شنبه آینده را روزی گرم دانست و اظهار داشت با توجه به تعطیلی این روز برآورد ما این است که نیاز مصرف رشد قابل ملاحظه‌ای خواهد داشت و به طور قطع اقدامات مدیریت بار به ویژه صنایع بزرگ باید برای روزهای شنبه و یکشنبه ادامه یابد</w:t>
      </w:r>
      <w:r w:rsidRPr="00531BA1">
        <w:rPr>
          <w:rFonts w:cs="B Mitra"/>
          <w:color w:val="0F0D29" w:themeColor="text1"/>
        </w:rPr>
        <w:t>.</w:t>
      </w:r>
    </w:p>
    <w:p w:rsidR="00531BA1" w:rsidRDefault="00531BA1" w:rsidP="00531BA1">
      <w:pPr>
        <w:bidi/>
        <w:spacing w:line="240" w:lineRule="auto"/>
        <w:jc w:val="both"/>
        <w:rPr>
          <w:rFonts w:cs="B Mitra"/>
          <w:color w:val="0F0D29" w:themeColor="text1"/>
          <w:sz w:val="24"/>
          <w:szCs w:val="24"/>
          <w:rtl/>
        </w:rPr>
      </w:pPr>
    </w:p>
    <w:p w:rsidR="00EE75DD" w:rsidRDefault="00EE75DD" w:rsidP="00EE75DD">
      <w:pPr>
        <w:bidi/>
        <w:spacing w:line="240" w:lineRule="auto"/>
        <w:jc w:val="both"/>
        <w:rPr>
          <w:rFonts w:cs="B Mitra"/>
          <w:color w:val="0F0D29" w:themeColor="text1"/>
          <w:sz w:val="24"/>
          <w:szCs w:val="24"/>
          <w:rtl/>
        </w:rPr>
      </w:pPr>
    </w:p>
    <w:p w:rsidR="002375DF" w:rsidRDefault="00284198" w:rsidP="00565902">
      <w:pPr>
        <w:bidi/>
        <w:spacing w:line="240" w:lineRule="auto"/>
        <w:jc w:val="center"/>
        <w:rPr>
          <w:rFonts w:cs="B Mitra"/>
          <w:b w:val="0"/>
          <w:bCs/>
          <w:color w:val="18AFFB" w:themeColor="accent1" w:themeTint="99"/>
          <w:sz w:val="40"/>
          <w:szCs w:val="32"/>
          <w:rtl/>
        </w:rPr>
      </w:pPr>
      <w:r w:rsidRPr="00973484">
        <w:rPr>
          <w:rFonts w:cs="B Mitra"/>
          <w:b w:val="0"/>
          <w:bCs/>
          <w:noProof/>
          <w:color w:val="18AFFB" w:themeColor="accent1" w:themeTint="99"/>
          <w:sz w:val="44"/>
          <w:szCs w:val="32"/>
          <w:u w:val="single"/>
        </w:rPr>
        <mc:AlternateContent>
          <mc:Choice Requires="wps">
            <w:drawing>
              <wp:anchor distT="0" distB="0" distL="114300" distR="114300" simplePos="0" relativeHeight="251785216" behindDoc="0" locked="0" layoutInCell="1" allowOverlap="1" wp14:anchorId="56334659" wp14:editId="081EB7CD">
                <wp:simplePos x="0" y="0"/>
                <wp:positionH relativeFrom="margin">
                  <wp:posOffset>1621155</wp:posOffset>
                </wp:positionH>
                <wp:positionV relativeFrom="paragraph">
                  <wp:posOffset>424180</wp:posOffset>
                </wp:positionV>
                <wp:extent cx="3023235" cy="411480"/>
                <wp:effectExtent l="95250" t="57150" r="120015" b="160020"/>
                <wp:wrapTopAndBottom/>
                <wp:docPr id="27" name="Text Box 27"/>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284198">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اقتصاد نیوز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34659" id="Text Box 27" o:spid="_x0000_s1034" type="#_x0000_t202" style="position:absolute;left:0;text-align:left;margin-left:127.65pt;margin-top:33.4pt;width:238.05pt;height:32.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284198">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اقتصاد نیوز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EE75DD" w:rsidRPr="00EE75DD">
        <w:rPr>
          <w:rFonts w:cs="B Mitra"/>
          <w:b w:val="0"/>
          <w:bCs/>
          <w:color w:val="18AFFB" w:themeColor="accent1" w:themeTint="99"/>
          <w:sz w:val="40"/>
          <w:szCs w:val="32"/>
          <w:rtl/>
        </w:rPr>
        <w:t>معامله بیش از 80 میلیون کیلووات ساعت برق در بورس انرژی</w:t>
      </w:r>
    </w:p>
    <w:p w:rsidR="00EE75DD" w:rsidRPr="004834C3" w:rsidRDefault="004834C3" w:rsidP="00565902">
      <w:pPr>
        <w:bidi/>
        <w:spacing w:line="240" w:lineRule="auto"/>
        <w:jc w:val="both"/>
        <w:rPr>
          <w:rFonts w:cs="B Mitra"/>
          <w:color w:val="0F0D29" w:themeColor="text1"/>
          <w:sz w:val="24"/>
          <w:szCs w:val="24"/>
          <w:rtl/>
        </w:rPr>
      </w:pPr>
      <w:r w:rsidRPr="004834C3">
        <w:rPr>
          <w:rFonts w:cs="B Mitra"/>
          <w:noProof/>
          <w:color w:val="0F0D29" w:themeColor="text1"/>
          <w:sz w:val="24"/>
          <w:szCs w:val="24"/>
        </w:rPr>
        <w:drawing>
          <wp:anchor distT="0" distB="0" distL="114300" distR="114300" simplePos="0" relativeHeight="251786240" behindDoc="0" locked="0" layoutInCell="1" allowOverlap="1" wp14:anchorId="184253BE" wp14:editId="43935034">
            <wp:simplePos x="0" y="0"/>
            <wp:positionH relativeFrom="margin">
              <wp:align>left</wp:align>
            </wp:positionH>
            <wp:positionV relativeFrom="paragraph">
              <wp:posOffset>928547</wp:posOffset>
            </wp:positionV>
            <wp:extent cx="2964180" cy="1666875"/>
            <wp:effectExtent l="0" t="0" r="7620" b="0"/>
            <wp:wrapSquare wrapText="bothSides"/>
            <wp:docPr id="28" name="Picture 28" descr="معامله بیش از 80 میلیون کیلووات ساعت برق در بورس انرژی">
              <a:hlinkClick xmlns:a="http://schemas.openxmlformats.org/drawingml/2006/main" r:id="rId20" tooltip="&quot;معامله بیش از 80 میلیون کیلووات ساعت برق در بورس انرژ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عامله بیش از 80 میلیون کیلووات ساعت برق در بورس انرژی">
                      <a:hlinkClick r:id="rId20" tooltip="&quot;معامله بیش از 80 میلیون کیلووات ساعت برق در بورس انرژی&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5202" cy="1667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4C3">
        <w:rPr>
          <w:rStyle w:val="news-source"/>
          <w:rFonts w:cs="B Mitra"/>
          <w:color w:val="0F0D29" w:themeColor="text1"/>
          <w:sz w:val="24"/>
          <w:szCs w:val="24"/>
          <w:rtl/>
        </w:rPr>
        <w:t>اقتصاد نیوز</w:t>
      </w:r>
      <w:r w:rsidRPr="004834C3">
        <w:rPr>
          <w:rStyle w:val="news-source"/>
          <w:rFonts w:cs="B Mitra"/>
          <w:color w:val="0F0D29" w:themeColor="text1"/>
          <w:sz w:val="24"/>
          <w:szCs w:val="24"/>
        </w:rPr>
        <w:t xml:space="preserve"> : </w:t>
      </w:r>
      <w:r w:rsidRPr="004834C3">
        <w:rPr>
          <w:rFonts w:cs="B Mitra"/>
          <w:color w:val="0F0D29" w:themeColor="text1"/>
          <w:sz w:val="24"/>
          <w:szCs w:val="24"/>
          <w:rtl/>
        </w:rPr>
        <w:t xml:space="preserve">در جلسه معاملاتی دیروز شنبه </w:t>
      </w:r>
      <w:r w:rsidRPr="004834C3">
        <w:rPr>
          <w:rFonts w:cs="B Mitra"/>
          <w:color w:val="0F0D29" w:themeColor="text1"/>
          <w:sz w:val="24"/>
          <w:szCs w:val="24"/>
          <w:rtl/>
          <w:lang w:bidi="fa-IR"/>
        </w:rPr>
        <w:t>۲۳</w:t>
      </w:r>
      <w:r w:rsidRPr="004834C3">
        <w:rPr>
          <w:rFonts w:cs="B Mitra"/>
          <w:color w:val="0F0D29" w:themeColor="text1"/>
          <w:sz w:val="24"/>
          <w:szCs w:val="24"/>
          <w:rtl/>
        </w:rPr>
        <w:t xml:space="preserve"> مردادماه در بازار فیزیکی برق بورس انرژی ایران </w:t>
      </w:r>
      <w:r w:rsidRPr="004834C3">
        <w:rPr>
          <w:rFonts w:cs="B Mitra"/>
          <w:color w:val="0F0D29" w:themeColor="text1"/>
          <w:sz w:val="24"/>
          <w:szCs w:val="24"/>
          <w:rtl/>
          <w:lang w:bidi="fa-IR"/>
        </w:rPr>
        <w:t>۱۵۷</w:t>
      </w:r>
      <w:r w:rsidRPr="004834C3">
        <w:rPr>
          <w:rFonts w:cs="B Mitra"/>
          <w:color w:val="0F0D29" w:themeColor="text1"/>
          <w:sz w:val="24"/>
          <w:szCs w:val="24"/>
          <w:rtl/>
        </w:rPr>
        <w:t xml:space="preserve"> هزار و </w:t>
      </w:r>
      <w:r w:rsidRPr="004834C3">
        <w:rPr>
          <w:rFonts w:cs="B Mitra"/>
          <w:color w:val="0F0D29" w:themeColor="text1"/>
          <w:sz w:val="24"/>
          <w:szCs w:val="24"/>
          <w:rtl/>
          <w:lang w:bidi="fa-IR"/>
        </w:rPr>
        <w:t>۱۰۰</w:t>
      </w:r>
      <w:r w:rsidRPr="004834C3">
        <w:rPr>
          <w:rFonts w:cs="B Mitra"/>
          <w:color w:val="0F0D29" w:themeColor="text1"/>
          <w:sz w:val="24"/>
          <w:szCs w:val="24"/>
          <w:rtl/>
        </w:rPr>
        <w:t xml:space="preserve"> قرارداد معادل </w:t>
      </w:r>
      <w:r w:rsidRPr="004834C3">
        <w:rPr>
          <w:rFonts w:cs="B Mitra"/>
          <w:color w:val="0F0D29" w:themeColor="text1"/>
          <w:sz w:val="24"/>
          <w:szCs w:val="24"/>
          <w:rtl/>
          <w:lang w:bidi="fa-IR"/>
        </w:rPr>
        <w:t>۸۰</w:t>
      </w:r>
      <w:r w:rsidRPr="004834C3">
        <w:rPr>
          <w:rFonts w:cs="B Mitra"/>
          <w:color w:val="0F0D29" w:themeColor="text1"/>
          <w:sz w:val="24"/>
          <w:szCs w:val="24"/>
          <w:rtl/>
        </w:rPr>
        <w:t xml:space="preserve"> میلیون و </w:t>
      </w:r>
      <w:r w:rsidRPr="004834C3">
        <w:rPr>
          <w:rFonts w:cs="B Mitra"/>
          <w:color w:val="0F0D29" w:themeColor="text1"/>
          <w:sz w:val="24"/>
          <w:szCs w:val="24"/>
          <w:rtl/>
          <w:lang w:bidi="fa-IR"/>
        </w:rPr>
        <w:t>۴۸۶</w:t>
      </w:r>
      <w:r w:rsidRPr="004834C3">
        <w:rPr>
          <w:rFonts w:cs="B Mitra"/>
          <w:color w:val="0F0D29" w:themeColor="text1"/>
          <w:sz w:val="24"/>
          <w:szCs w:val="24"/>
          <w:rtl/>
        </w:rPr>
        <w:t xml:space="preserve"> هزار و </w:t>
      </w:r>
      <w:r w:rsidRPr="004834C3">
        <w:rPr>
          <w:rFonts w:cs="B Mitra"/>
          <w:color w:val="0F0D29" w:themeColor="text1"/>
          <w:sz w:val="24"/>
          <w:szCs w:val="24"/>
          <w:rtl/>
          <w:lang w:bidi="fa-IR"/>
        </w:rPr>
        <w:t>۵۰۰</w:t>
      </w:r>
      <w:r w:rsidRPr="004834C3">
        <w:rPr>
          <w:rFonts w:cs="B Mitra"/>
          <w:color w:val="0F0D29" w:themeColor="text1"/>
          <w:sz w:val="24"/>
          <w:szCs w:val="24"/>
          <w:rtl/>
        </w:rPr>
        <w:t xml:space="preserve"> کیلووات ساعت برق به ارزش </w:t>
      </w:r>
      <w:r w:rsidRPr="004834C3">
        <w:rPr>
          <w:rFonts w:cs="B Mitra"/>
          <w:color w:val="0F0D29" w:themeColor="text1"/>
          <w:sz w:val="24"/>
          <w:szCs w:val="24"/>
          <w:rtl/>
          <w:lang w:bidi="fa-IR"/>
        </w:rPr>
        <w:t>۴۸</w:t>
      </w:r>
      <w:r w:rsidRPr="004834C3">
        <w:rPr>
          <w:rFonts w:cs="B Mitra"/>
          <w:color w:val="0F0D29" w:themeColor="text1"/>
          <w:sz w:val="24"/>
          <w:szCs w:val="24"/>
          <w:rtl/>
        </w:rPr>
        <w:t xml:space="preserve"> میلیارد و </w:t>
      </w:r>
      <w:r w:rsidRPr="004834C3">
        <w:rPr>
          <w:rFonts w:cs="B Mitra"/>
          <w:color w:val="0F0D29" w:themeColor="text1"/>
          <w:sz w:val="24"/>
          <w:szCs w:val="24"/>
          <w:rtl/>
          <w:lang w:bidi="fa-IR"/>
        </w:rPr>
        <w:t>۴۰۷</w:t>
      </w:r>
      <w:r w:rsidRPr="004834C3">
        <w:rPr>
          <w:rFonts w:cs="B Mitra"/>
          <w:color w:val="0F0D29" w:themeColor="text1"/>
          <w:sz w:val="24"/>
          <w:szCs w:val="24"/>
          <w:rtl/>
        </w:rPr>
        <w:t xml:space="preserve"> میلیون و </w:t>
      </w:r>
      <w:r w:rsidRPr="004834C3">
        <w:rPr>
          <w:rFonts w:cs="B Mitra"/>
          <w:color w:val="0F0D29" w:themeColor="text1"/>
          <w:sz w:val="24"/>
          <w:szCs w:val="24"/>
          <w:rtl/>
          <w:lang w:bidi="fa-IR"/>
        </w:rPr>
        <w:t>۱۶۰</w:t>
      </w:r>
      <w:r w:rsidRPr="004834C3">
        <w:rPr>
          <w:rFonts w:cs="B Mitra"/>
          <w:color w:val="0F0D29" w:themeColor="text1"/>
          <w:sz w:val="24"/>
          <w:szCs w:val="24"/>
          <w:rtl/>
        </w:rPr>
        <w:t xml:space="preserve"> هزار ریال معامله ش</w:t>
      </w:r>
      <w:r>
        <w:rPr>
          <w:rFonts w:cs="B Mitra" w:hint="cs"/>
          <w:color w:val="0F0D29" w:themeColor="text1"/>
          <w:sz w:val="24"/>
          <w:szCs w:val="24"/>
          <w:rtl/>
        </w:rPr>
        <w:t>د.</w:t>
      </w:r>
    </w:p>
    <w:p w:rsidR="004834C3" w:rsidRPr="004834C3" w:rsidRDefault="004834C3" w:rsidP="00565902">
      <w:pPr>
        <w:bidi/>
        <w:spacing w:line="240" w:lineRule="auto"/>
        <w:jc w:val="both"/>
        <w:rPr>
          <w:rFonts w:cs="B Mitra"/>
          <w:color w:val="0F0D29" w:themeColor="text1"/>
          <w:sz w:val="24"/>
          <w:szCs w:val="24"/>
        </w:rPr>
      </w:pPr>
      <w:r w:rsidRPr="004834C3">
        <w:rPr>
          <w:rFonts w:cs="B Mitra"/>
          <w:color w:val="0F0D29" w:themeColor="text1"/>
          <w:sz w:val="24"/>
          <w:szCs w:val="24"/>
          <w:rtl/>
        </w:rPr>
        <w:t xml:space="preserve">به گزارش </w:t>
      </w:r>
      <w:hyperlink r:id="rId22" w:tooltip="اقتصادنیوز" w:history="1">
        <w:r w:rsidRPr="004834C3">
          <w:rPr>
            <w:rStyle w:val="Hyperlink"/>
            <w:rFonts w:cs="B Mitra"/>
            <w:color w:val="0F0D29" w:themeColor="text1"/>
            <w:sz w:val="24"/>
            <w:szCs w:val="24"/>
            <w:u w:val="none"/>
            <w:rtl/>
          </w:rPr>
          <w:t>اقتصادنیوز</w:t>
        </w:r>
      </w:hyperlink>
      <w:r w:rsidRPr="004834C3">
        <w:rPr>
          <w:rFonts w:cs="B Mitra"/>
          <w:color w:val="0F0D29" w:themeColor="text1"/>
          <w:sz w:val="24"/>
          <w:szCs w:val="24"/>
        </w:rPr>
        <w:t xml:space="preserve"> </w:t>
      </w:r>
      <w:r w:rsidRPr="004834C3">
        <w:rPr>
          <w:rFonts w:cs="B Mitra"/>
          <w:color w:val="0F0D29" w:themeColor="text1"/>
          <w:sz w:val="24"/>
          <w:szCs w:val="24"/>
          <w:rtl/>
        </w:rPr>
        <w:t>و به نقل از</w:t>
      </w:r>
      <w:r w:rsidRPr="004834C3">
        <w:rPr>
          <w:rFonts w:ascii="Cambria" w:hAnsi="Cambria" w:cs="Cambria" w:hint="cs"/>
          <w:color w:val="0F0D29" w:themeColor="text1"/>
          <w:sz w:val="24"/>
          <w:szCs w:val="24"/>
          <w:rtl/>
        </w:rPr>
        <w:t> </w:t>
      </w:r>
      <w:r w:rsidRPr="004834C3">
        <w:rPr>
          <w:rFonts w:cs="B Mitra" w:hint="cs"/>
          <w:color w:val="0F0D29" w:themeColor="text1"/>
          <w:sz w:val="24"/>
          <w:szCs w:val="24"/>
          <w:rtl/>
        </w:rPr>
        <w:t>پایگاه</w:t>
      </w:r>
      <w:r w:rsidRPr="004834C3">
        <w:rPr>
          <w:rFonts w:cs="B Mitra"/>
          <w:color w:val="0F0D29" w:themeColor="text1"/>
          <w:sz w:val="24"/>
          <w:szCs w:val="24"/>
          <w:rtl/>
        </w:rPr>
        <w:t xml:space="preserve"> </w:t>
      </w:r>
      <w:r w:rsidRPr="004834C3">
        <w:rPr>
          <w:rFonts w:cs="B Mitra" w:hint="cs"/>
          <w:color w:val="0F0D29" w:themeColor="text1"/>
          <w:sz w:val="24"/>
          <w:szCs w:val="24"/>
          <w:rtl/>
        </w:rPr>
        <w:t>خبری</w:t>
      </w:r>
      <w:r w:rsidRPr="004834C3">
        <w:rPr>
          <w:rFonts w:cs="B Mitra"/>
          <w:color w:val="0F0D29" w:themeColor="text1"/>
          <w:sz w:val="24"/>
          <w:szCs w:val="24"/>
          <w:rtl/>
        </w:rPr>
        <w:t xml:space="preserve"> </w:t>
      </w:r>
      <w:r w:rsidRPr="004834C3">
        <w:rPr>
          <w:rFonts w:cs="B Mitra" w:hint="cs"/>
          <w:color w:val="0F0D29" w:themeColor="text1"/>
          <w:sz w:val="24"/>
          <w:szCs w:val="24"/>
          <w:rtl/>
        </w:rPr>
        <w:t>بازارسرمایه،</w:t>
      </w:r>
      <w:r w:rsidRPr="004834C3">
        <w:rPr>
          <w:rFonts w:cs="B Mitra"/>
          <w:color w:val="0F0D29" w:themeColor="text1"/>
          <w:sz w:val="24"/>
          <w:szCs w:val="24"/>
          <w:rtl/>
        </w:rPr>
        <w:t xml:space="preserve"> </w:t>
      </w:r>
      <w:r w:rsidRPr="004834C3">
        <w:rPr>
          <w:rFonts w:cs="B Mitra" w:hint="cs"/>
          <w:color w:val="0F0D29" w:themeColor="text1"/>
          <w:sz w:val="24"/>
          <w:szCs w:val="24"/>
          <w:rtl/>
        </w:rPr>
        <w:t>طی</w:t>
      </w:r>
      <w:r w:rsidRPr="004834C3">
        <w:rPr>
          <w:rFonts w:cs="B Mitra"/>
          <w:color w:val="0F0D29" w:themeColor="text1"/>
          <w:sz w:val="24"/>
          <w:szCs w:val="24"/>
          <w:rtl/>
        </w:rPr>
        <w:t xml:space="preserve"> </w:t>
      </w:r>
      <w:r w:rsidRPr="004834C3">
        <w:rPr>
          <w:rFonts w:cs="B Mitra" w:hint="cs"/>
          <w:color w:val="0F0D29" w:themeColor="text1"/>
          <w:sz w:val="24"/>
          <w:szCs w:val="24"/>
          <w:rtl/>
        </w:rPr>
        <w:t>معاملات</w:t>
      </w:r>
      <w:r w:rsidRPr="004834C3">
        <w:rPr>
          <w:rFonts w:cs="B Mitra"/>
          <w:color w:val="0F0D29" w:themeColor="text1"/>
          <w:sz w:val="24"/>
          <w:szCs w:val="24"/>
          <w:rtl/>
        </w:rPr>
        <w:t xml:space="preserve"> </w:t>
      </w:r>
      <w:r w:rsidRPr="004834C3">
        <w:rPr>
          <w:rFonts w:cs="B Mitra" w:hint="cs"/>
          <w:color w:val="0F0D29" w:themeColor="text1"/>
          <w:sz w:val="24"/>
          <w:szCs w:val="24"/>
          <w:rtl/>
        </w:rPr>
        <w:t>برق</w:t>
      </w:r>
      <w:r w:rsidRPr="004834C3">
        <w:rPr>
          <w:rFonts w:cs="B Mitra"/>
          <w:color w:val="0F0D29" w:themeColor="text1"/>
          <w:sz w:val="24"/>
          <w:szCs w:val="24"/>
          <w:rtl/>
        </w:rPr>
        <w:t xml:space="preserve"> </w:t>
      </w:r>
      <w:r w:rsidRPr="004834C3">
        <w:rPr>
          <w:rFonts w:cs="B Mitra" w:hint="cs"/>
          <w:color w:val="0F0D29" w:themeColor="text1"/>
          <w:sz w:val="24"/>
          <w:szCs w:val="24"/>
          <w:rtl/>
        </w:rPr>
        <w:t>روز</w:t>
      </w:r>
      <w:r w:rsidRPr="004834C3">
        <w:rPr>
          <w:rFonts w:cs="B Mitra"/>
          <w:color w:val="0F0D29" w:themeColor="text1"/>
          <w:sz w:val="24"/>
          <w:szCs w:val="24"/>
          <w:rtl/>
        </w:rPr>
        <w:t xml:space="preserve"> </w:t>
      </w:r>
      <w:r w:rsidRPr="004834C3">
        <w:rPr>
          <w:rFonts w:cs="B Mitra" w:hint="cs"/>
          <w:color w:val="0F0D29" w:themeColor="text1"/>
          <w:sz w:val="24"/>
          <w:szCs w:val="24"/>
          <w:rtl/>
        </w:rPr>
        <w:t>گذشته،</w:t>
      </w:r>
      <w:r w:rsidRPr="004834C3">
        <w:rPr>
          <w:rFonts w:cs="B Mitra"/>
          <w:color w:val="0F0D29" w:themeColor="text1"/>
          <w:sz w:val="24"/>
          <w:szCs w:val="24"/>
          <w:rtl/>
        </w:rPr>
        <w:t xml:space="preserve"> </w:t>
      </w:r>
      <w:r w:rsidRPr="004834C3">
        <w:rPr>
          <w:rFonts w:cs="B Mitra" w:hint="cs"/>
          <w:color w:val="0F0D29" w:themeColor="text1"/>
          <w:sz w:val="24"/>
          <w:szCs w:val="24"/>
          <w:rtl/>
        </w:rPr>
        <w:t>شرکت</w:t>
      </w:r>
      <w:r>
        <w:rPr>
          <w:rFonts w:cs="B Mitra" w:hint="cs"/>
          <w:color w:val="0F0D29" w:themeColor="text1"/>
          <w:sz w:val="24"/>
          <w:szCs w:val="24"/>
          <w:rtl/>
        </w:rPr>
        <w:t>‌</w:t>
      </w:r>
      <w:r w:rsidRPr="004834C3">
        <w:rPr>
          <w:rFonts w:cs="B Mitra" w:hint="cs"/>
          <w:color w:val="0F0D29" w:themeColor="text1"/>
          <w:sz w:val="24"/>
          <w:szCs w:val="24"/>
          <w:rtl/>
        </w:rPr>
        <w:t>های</w:t>
      </w:r>
      <w:r w:rsidRPr="004834C3">
        <w:rPr>
          <w:rFonts w:cs="B Mitra"/>
          <w:color w:val="0F0D29" w:themeColor="text1"/>
          <w:sz w:val="24"/>
          <w:szCs w:val="24"/>
          <w:rtl/>
        </w:rPr>
        <w:t xml:space="preserve"> تولید نیروی برق پرن</w:t>
      </w:r>
      <w:r>
        <w:rPr>
          <w:rFonts w:cs="B Mitra"/>
          <w:color w:val="0F0D29" w:themeColor="text1"/>
          <w:sz w:val="24"/>
          <w:szCs w:val="24"/>
          <w:rtl/>
        </w:rPr>
        <w:t>د مپنا، شرکت تولیدی آرین ماهتاب</w:t>
      </w:r>
      <w:r>
        <w:rPr>
          <w:rFonts w:cs="B Mitra" w:hint="cs"/>
          <w:color w:val="0F0D29" w:themeColor="text1"/>
          <w:sz w:val="24"/>
          <w:szCs w:val="24"/>
          <w:rtl/>
        </w:rPr>
        <w:t>‌</w:t>
      </w:r>
      <w:r w:rsidRPr="004834C3">
        <w:rPr>
          <w:rFonts w:cs="B Mitra"/>
          <w:color w:val="0F0D29" w:themeColor="text1"/>
          <w:sz w:val="24"/>
          <w:szCs w:val="24"/>
          <w:rtl/>
        </w:rPr>
        <w:t>گستر</w:t>
      </w:r>
      <w:r>
        <w:rPr>
          <w:rFonts w:cs="B Mitra" w:hint="cs"/>
          <w:color w:val="0F0D29" w:themeColor="text1"/>
          <w:sz w:val="24"/>
          <w:szCs w:val="24"/>
          <w:rtl/>
        </w:rPr>
        <w:t xml:space="preserve"> </w:t>
      </w:r>
      <w:r w:rsidRPr="004834C3">
        <w:rPr>
          <w:rFonts w:cs="B Mitra"/>
          <w:color w:val="0F0D29" w:themeColor="text1"/>
          <w:sz w:val="24"/>
          <w:szCs w:val="24"/>
          <w:rtl/>
        </w:rPr>
        <w:t>نیروگاه رودشور، شرکت تولید نیروی برق منطقه مرکزی</w:t>
      </w:r>
      <w:r>
        <w:rPr>
          <w:rFonts w:cs="B Mitra" w:hint="cs"/>
          <w:color w:val="0F0D29" w:themeColor="text1"/>
          <w:sz w:val="24"/>
          <w:szCs w:val="24"/>
          <w:rtl/>
        </w:rPr>
        <w:t xml:space="preserve"> ن</w:t>
      </w:r>
      <w:r w:rsidRPr="004834C3">
        <w:rPr>
          <w:rFonts w:cs="B Mitra"/>
          <w:color w:val="0F0D29" w:themeColor="text1"/>
          <w:sz w:val="24"/>
          <w:szCs w:val="24"/>
          <w:rtl/>
        </w:rPr>
        <w:t>یروگاه شازند، شرکت تولید نیروی برق دماوند، نیروگاه شهدای پاکدشت (دماوند)، به عرضه برق برای دوره تحویل هفتگی، ماهانه، سالانه</w:t>
      </w:r>
      <w:r>
        <w:rPr>
          <w:rFonts w:cs="B Mitra" w:hint="cs"/>
          <w:color w:val="0F0D29" w:themeColor="text1"/>
          <w:sz w:val="24"/>
          <w:szCs w:val="24"/>
          <w:rtl/>
        </w:rPr>
        <w:t xml:space="preserve"> </w:t>
      </w:r>
      <w:r w:rsidRPr="004834C3">
        <w:rPr>
          <w:rFonts w:cs="B Mitra" w:hint="cs"/>
          <w:color w:val="0F0D29" w:themeColor="text1"/>
          <w:sz w:val="24"/>
          <w:szCs w:val="24"/>
          <w:rtl/>
        </w:rPr>
        <w:t>شهریور</w:t>
      </w:r>
      <w:r w:rsidRPr="004834C3">
        <w:rPr>
          <w:rFonts w:cs="B Mitra"/>
          <w:color w:val="0F0D29" w:themeColor="text1"/>
          <w:sz w:val="24"/>
          <w:szCs w:val="24"/>
          <w:rtl/>
        </w:rPr>
        <w:t xml:space="preserve"> </w:t>
      </w:r>
      <w:r w:rsidRPr="004834C3">
        <w:rPr>
          <w:rFonts w:cs="B Mitra"/>
          <w:color w:val="0F0D29" w:themeColor="text1"/>
          <w:sz w:val="24"/>
          <w:szCs w:val="24"/>
          <w:rtl/>
          <w:lang w:bidi="fa-IR"/>
        </w:rPr>
        <w:t>۱۴۰۰</w:t>
      </w:r>
      <w:r w:rsidRPr="004834C3">
        <w:rPr>
          <w:rFonts w:cs="B Mitra"/>
          <w:color w:val="0F0D29" w:themeColor="text1"/>
          <w:sz w:val="24"/>
          <w:szCs w:val="24"/>
          <w:rtl/>
        </w:rPr>
        <w:t xml:space="preserve"> پرداختن</w:t>
      </w:r>
      <w:r>
        <w:rPr>
          <w:rFonts w:cs="B Mitra" w:hint="cs"/>
          <w:color w:val="0F0D29" w:themeColor="text1"/>
          <w:sz w:val="24"/>
          <w:szCs w:val="24"/>
          <w:rtl/>
        </w:rPr>
        <w:t>د.</w:t>
      </w:r>
    </w:p>
    <w:p w:rsidR="004834C3" w:rsidRPr="004834C3" w:rsidRDefault="004834C3" w:rsidP="00565902">
      <w:pPr>
        <w:bidi/>
        <w:spacing w:line="240" w:lineRule="auto"/>
        <w:jc w:val="both"/>
        <w:rPr>
          <w:rFonts w:cs="B Mitra"/>
          <w:color w:val="0F0D29" w:themeColor="text1"/>
          <w:sz w:val="24"/>
          <w:szCs w:val="24"/>
        </w:rPr>
      </w:pPr>
      <w:r>
        <w:rPr>
          <w:rFonts w:cs="B Mitra"/>
          <w:color w:val="0F0D29" w:themeColor="text1"/>
          <w:sz w:val="24"/>
          <w:szCs w:val="24"/>
          <w:rtl/>
        </w:rPr>
        <w:t>در بازار عمده</w:t>
      </w:r>
      <w:r>
        <w:rPr>
          <w:rFonts w:cs="B Mitra" w:hint="cs"/>
          <w:color w:val="0F0D29" w:themeColor="text1"/>
          <w:sz w:val="24"/>
          <w:szCs w:val="24"/>
          <w:rtl/>
        </w:rPr>
        <w:t>‌</w:t>
      </w:r>
      <w:r w:rsidRPr="004834C3">
        <w:rPr>
          <w:rFonts w:cs="B Mitra"/>
          <w:color w:val="0F0D29" w:themeColor="text1"/>
          <w:sz w:val="24"/>
          <w:szCs w:val="24"/>
          <w:rtl/>
        </w:rPr>
        <w:t>فروشی برق و بازار مصرف کنندگان بزرگ برق (بازار خرده فروشی برق) نمادهای بارپیک روزانه، بارپایه روزانه، میان</w:t>
      </w:r>
      <w:r>
        <w:rPr>
          <w:rFonts w:cs="B Mitra" w:hint="cs"/>
          <w:color w:val="0F0D29" w:themeColor="text1"/>
          <w:sz w:val="24"/>
          <w:szCs w:val="24"/>
          <w:rtl/>
        </w:rPr>
        <w:t>‌</w:t>
      </w:r>
      <w:r w:rsidRPr="004834C3">
        <w:rPr>
          <w:rFonts w:cs="B Mitra"/>
          <w:color w:val="0F0D29" w:themeColor="text1"/>
          <w:sz w:val="24"/>
          <w:szCs w:val="24"/>
          <w:rtl/>
        </w:rPr>
        <w:t>باری روزانه و کم</w:t>
      </w:r>
      <w:r>
        <w:rPr>
          <w:rFonts w:cs="B Mitra" w:hint="cs"/>
          <w:color w:val="0F0D29" w:themeColor="text1"/>
          <w:sz w:val="24"/>
          <w:szCs w:val="24"/>
          <w:rtl/>
        </w:rPr>
        <w:t>‌</w:t>
      </w:r>
      <w:r w:rsidRPr="004834C3">
        <w:rPr>
          <w:rFonts w:cs="B Mitra"/>
          <w:color w:val="0F0D29" w:themeColor="text1"/>
          <w:sz w:val="24"/>
          <w:szCs w:val="24"/>
          <w:rtl/>
        </w:rPr>
        <w:t xml:space="preserve">باری روزانه </w:t>
      </w:r>
      <w:r w:rsidRPr="004834C3">
        <w:rPr>
          <w:rFonts w:cs="B Mitra"/>
          <w:color w:val="0F0D29" w:themeColor="text1"/>
          <w:sz w:val="24"/>
          <w:szCs w:val="24"/>
          <w:rtl/>
          <w:lang w:bidi="fa-IR"/>
        </w:rPr>
        <w:t>۱۲۰</w:t>
      </w:r>
      <w:r w:rsidRPr="004834C3">
        <w:rPr>
          <w:rFonts w:cs="B Mitra"/>
          <w:color w:val="0F0D29" w:themeColor="text1"/>
          <w:sz w:val="24"/>
          <w:szCs w:val="24"/>
          <w:rtl/>
        </w:rPr>
        <w:t xml:space="preserve">، </w:t>
      </w:r>
      <w:r w:rsidRPr="004834C3">
        <w:rPr>
          <w:rFonts w:cs="B Mitra"/>
          <w:color w:val="0F0D29" w:themeColor="text1"/>
          <w:sz w:val="24"/>
          <w:szCs w:val="24"/>
          <w:rtl/>
          <w:lang w:bidi="fa-IR"/>
        </w:rPr>
        <w:t>۲۱</w:t>
      </w:r>
      <w:r w:rsidRPr="004834C3">
        <w:rPr>
          <w:rFonts w:cs="B Mitra"/>
          <w:color w:val="0F0D29" w:themeColor="text1"/>
          <w:sz w:val="24"/>
          <w:szCs w:val="24"/>
          <w:rtl/>
        </w:rPr>
        <w:t xml:space="preserve"> و </w:t>
      </w:r>
      <w:r w:rsidRPr="004834C3">
        <w:rPr>
          <w:rFonts w:cs="B Mitra"/>
          <w:color w:val="0F0D29" w:themeColor="text1"/>
          <w:sz w:val="24"/>
          <w:szCs w:val="24"/>
          <w:rtl/>
          <w:lang w:bidi="fa-IR"/>
        </w:rPr>
        <w:t>۲۲</w:t>
      </w:r>
      <w:r w:rsidRPr="004834C3">
        <w:rPr>
          <w:rFonts w:cs="B Mitra"/>
          <w:color w:val="0F0D29" w:themeColor="text1"/>
          <w:sz w:val="24"/>
          <w:szCs w:val="24"/>
          <w:rtl/>
        </w:rPr>
        <w:t xml:space="preserve"> شهریور </w:t>
      </w:r>
      <w:r w:rsidRPr="004834C3">
        <w:rPr>
          <w:rFonts w:cs="B Mitra"/>
          <w:color w:val="0F0D29" w:themeColor="text1"/>
          <w:sz w:val="24"/>
          <w:szCs w:val="24"/>
          <w:rtl/>
          <w:lang w:bidi="fa-IR"/>
        </w:rPr>
        <w:t>۱۴۰۰</w:t>
      </w:r>
      <w:r w:rsidRPr="004834C3">
        <w:rPr>
          <w:rFonts w:cs="B Mitra"/>
          <w:color w:val="0F0D29" w:themeColor="text1"/>
          <w:sz w:val="24"/>
          <w:szCs w:val="24"/>
          <w:rtl/>
        </w:rPr>
        <w:t xml:space="preserve"> و در نمادهای بار پیک هفتگی، بار پایه هفتگی، میان</w:t>
      </w:r>
      <w:r>
        <w:rPr>
          <w:rFonts w:cs="B Mitra" w:hint="cs"/>
          <w:color w:val="0F0D29" w:themeColor="text1"/>
          <w:sz w:val="24"/>
          <w:szCs w:val="24"/>
          <w:rtl/>
        </w:rPr>
        <w:t>‌</w:t>
      </w:r>
      <w:r w:rsidRPr="004834C3">
        <w:rPr>
          <w:rFonts w:cs="B Mitra"/>
          <w:color w:val="0F0D29" w:themeColor="text1"/>
          <w:sz w:val="24"/>
          <w:szCs w:val="24"/>
          <w:rtl/>
        </w:rPr>
        <w:t>باری هفتگی و کم</w:t>
      </w:r>
      <w:r>
        <w:rPr>
          <w:rFonts w:cs="B Mitra" w:hint="cs"/>
          <w:color w:val="0F0D29" w:themeColor="text1"/>
          <w:sz w:val="24"/>
          <w:szCs w:val="24"/>
          <w:rtl/>
        </w:rPr>
        <w:t>‌</w:t>
      </w:r>
      <w:r w:rsidRPr="004834C3">
        <w:rPr>
          <w:rFonts w:cs="B Mitra"/>
          <w:color w:val="0F0D29" w:themeColor="text1"/>
          <w:sz w:val="24"/>
          <w:szCs w:val="24"/>
          <w:rtl/>
        </w:rPr>
        <w:t xml:space="preserve">باری هفتگی </w:t>
      </w:r>
      <w:r w:rsidRPr="004834C3">
        <w:rPr>
          <w:rFonts w:cs="B Mitra"/>
          <w:color w:val="0F0D29" w:themeColor="text1"/>
          <w:sz w:val="24"/>
          <w:szCs w:val="24"/>
          <w:rtl/>
          <w:lang w:bidi="fa-IR"/>
        </w:rPr>
        <w:t>۱۷</w:t>
      </w:r>
      <w:r w:rsidRPr="004834C3">
        <w:rPr>
          <w:rFonts w:cs="B Mitra"/>
          <w:color w:val="0F0D29" w:themeColor="text1"/>
          <w:sz w:val="24"/>
          <w:szCs w:val="24"/>
          <w:rtl/>
        </w:rPr>
        <w:t xml:space="preserve"> مهر </w:t>
      </w:r>
      <w:r w:rsidRPr="004834C3">
        <w:rPr>
          <w:rFonts w:cs="B Mitra"/>
          <w:color w:val="0F0D29" w:themeColor="text1"/>
          <w:sz w:val="24"/>
          <w:szCs w:val="24"/>
          <w:rtl/>
          <w:lang w:bidi="fa-IR"/>
        </w:rPr>
        <w:t>۱۴۰۰</w:t>
      </w:r>
      <w:r w:rsidRPr="004834C3">
        <w:rPr>
          <w:rFonts w:cs="B Mitra"/>
          <w:color w:val="0F0D29" w:themeColor="text1"/>
          <w:sz w:val="24"/>
          <w:szCs w:val="24"/>
          <w:rtl/>
        </w:rPr>
        <w:t xml:space="preserve"> گشایش یافتن</w:t>
      </w:r>
      <w:r>
        <w:rPr>
          <w:rFonts w:cs="B Mitra" w:hint="cs"/>
          <w:color w:val="0F0D29" w:themeColor="text1"/>
          <w:sz w:val="24"/>
          <w:szCs w:val="24"/>
          <w:rtl/>
        </w:rPr>
        <w:t>د.</w:t>
      </w:r>
    </w:p>
    <w:p w:rsidR="004834C3" w:rsidRPr="004834C3" w:rsidRDefault="004834C3" w:rsidP="00565902">
      <w:pPr>
        <w:bidi/>
        <w:spacing w:line="240" w:lineRule="auto"/>
        <w:jc w:val="both"/>
        <w:rPr>
          <w:rFonts w:cs="B Mitra"/>
          <w:color w:val="0F0D29" w:themeColor="text1"/>
          <w:sz w:val="24"/>
          <w:szCs w:val="24"/>
        </w:rPr>
      </w:pPr>
      <w:r w:rsidRPr="004834C3">
        <w:rPr>
          <w:rFonts w:cs="B Mitra"/>
          <w:color w:val="0F0D29" w:themeColor="text1"/>
          <w:sz w:val="24"/>
          <w:szCs w:val="24"/>
          <w:rtl/>
        </w:rPr>
        <w:t>همچنین در بازار عمده</w:t>
      </w:r>
      <w:r>
        <w:rPr>
          <w:rFonts w:cs="B Mitra" w:hint="cs"/>
          <w:color w:val="0F0D29" w:themeColor="text1"/>
          <w:sz w:val="24"/>
          <w:szCs w:val="24"/>
          <w:rtl/>
        </w:rPr>
        <w:t>‌</w:t>
      </w:r>
      <w:r w:rsidRPr="004834C3">
        <w:rPr>
          <w:rFonts w:cs="B Mitra"/>
          <w:color w:val="0F0D29" w:themeColor="text1"/>
          <w:sz w:val="24"/>
          <w:szCs w:val="24"/>
          <w:rtl/>
        </w:rPr>
        <w:t>فروشی برق و بازار مصرف</w:t>
      </w:r>
      <w:r>
        <w:rPr>
          <w:rFonts w:cs="B Mitra" w:hint="cs"/>
          <w:color w:val="0F0D29" w:themeColor="text1"/>
          <w:sz w:val="24"/>
          <w:szCs w:val="24"/>
          <w:rtl/>
        </w:rPr>
        <w:t>‌</w:t>
      </w:r>
      <w:r w:rsidRPr="004834C3">
        <w:rPr>
          <w:rFonts w:cs="B Mitra"/>
          <w:color w:val="0F0D29" w:themeColor="text1"/>
          <w:sz w:val="24"/>
          <w:szCs w:val="24"/>
          <w:rtl/>
        </w:rPr>
        <w:t>کنندگان بزرگ برق (بازار خرده</w:t>
      </w:r>
      <w:r>
        <w:rPr>
          <w:rFonts w:cs="B Mitra" w:hint="cs"/>
          <w:color w:val="0F0D29" w:themeColor="text1"/>
          <w:sz w:val="24"/>
          <w:szCs w:val="24"/>
          <w:rtl/>
        </w:rPr>
        <w:t>‌</w:t>
      </w:r>
      <w:r w:rsidRPr="004834C3">
        <w:rPr>
          <w:rFonts w:cs="B Mitra"/>
          <w:color w:val="0F0D29" w:themeColor="text1"/>
          <w:sz w:val="24"/>
          <w:szCs w:val="24"/>
          <w:rtl/>
        </w:rPr>
        <w:t>فروشی برق) نمادهای بار پیک روزانه، بار</w:t>
      </w:r>
      <w:r>
        <w:rPr>
          <w:rFonts w:cs="B Mitra" w:hint="cs"/>
          <w:color w:val="0F0D29" w:themeColor="text1"/>
          <w:sz w:val="24"/>
          <w:szCs w:val="24"/>
          <w:rtl/>
        </w:rPr>
        <w:t>‌</w:t>
      </w:r>
      <w:r w:rsidRPr="004834C3">
        <w:rPr>
          <w:rFonts w:cs="B Mitra"/>
          <w:color w:val="0F0D29" w:themeColor="text1"/>
          <w:sz w:val="24"/>
          <w:szCs w:val="24"/>
          <w:rtl/>
        </w:rPr>
        <w:t>پایه روزانه، میان</w:t>
      </w:r>
      <w:r>
        <w:rPr>
          <w:rFonts w:cs="B Mitra" w:hint="cs"/>
          <w:color w:val="0F0D29" w:themeColor="text1"/>
          <w:sz w:val="24"/>
          <w:szCs w:val="24"/>
          <w:rtl/>
        </w:rPr>
        <w:t>‌</w:t>
      </w:r>
      <w:r w:rsidRPr="004834C3">
        <w:rPr>
          <w:rFonts w:cs="B Mitra"/>
          <w:color w:val="0F0D29" w:themeColor="text1"/>
          <w:sz w:val="24"/>
          <w:szCs w:val="24"/>
          <w:rtl/>
        </w:rPr>
        <w:t>باری روزانه و کم</w:t>
      </w:r>
      <w:r>
        <w:rPr>
          <w:rFonts w:cs="B Mitra" w:hint="cs"/>
          <w:color w:val="0F0D29" w:themeColor="text1"/>
          <w:sz w:val="24"/>
          <w:szCs w:val="24"/>
          <w:rtl/>
        </w:rPr>
        <w:t>‌</w:t>
      </w:r>
      <w:r w:rsidRPr="004834C3">
        <w:rPr>
          <w:rFonts w:cs="B Mitra"/>
          <w:color w:val="0F0D29" w:themeColor="text1"/>
          <w:sz w:val="24"/>
          <w:szCs w:val="24"/>
          <w:rtl/>
        </w:rPr>
        <w:t xml:space="preserve">باری روز </w:t>
      </w:r>
      <w:r w:rsidRPr="004834C3">
        <w:rPr>
          <w:rFonts w:cs="B Mitra"/>
          <w:color w:val="0F0D29" w:themeColor="text1"/>
          <w:sz w:val="24"/>
          <w:szCs w:val="24"/>
          <w:rtl/>
          <w:lang w:bidi="fa-IR"/>
        </w:rPr>
        <w:t>۲۷</w:t>
      </w:r>
      <w:r w:rsidRPr="004834C3">
        <w:rPr>
          <w:rFonts w:cs="B Mitra"/>
          <w:color w:val="0F0D29" w:themeColor="text1"/>
          <w:sz w:val="24"/>
          <w:szCs w:val="24"/>
          <w:rtl/>
        </w:rPr>
        <w:t xml:space="preserve"> مرداد </w:t>
      </w:r>
      <w:r w:rsidRPr="004834C3">
        <w:rPr>
          <w:rFonts w:cs="B Mitra"/>
          <w:color w:val="0F0D29" w:themeColor="text1"/>
          <w:sz w:val="24"/>
          <w:szCs w:val="24"/>
          <w:rtl/>
          <w:lang w:bidi="fa-IR"/>
        </w:rPr>
        <w:t>۱۴۰۰</w:t>
      </w:r>
      <w:r w:rsidRPr="004834C3">
        <w:rPr>
          <w:rFonts w:cs="B Mitra"/>
          <w:color w:val="0F0D29" w:themeColor="text1"/>
          <w:sz w:val="24"/>
          <w:szCs w:val="24"/>
          <w:rtl/>
        </w:rPr>
        <w:t xml:space="preserve"> در پایان جلسه معاملاتی روز گذشته متوقف و فرآیند تحویل آن‌ها آغاز شد</w:t>
      </w:r>
      <w:r w:rsidRPr="004834C3">
        <w:rPr>
          <w:rFonts w:cs="B Mitra"/>
          <w:color w:val="0F0D29" w:themeColor="text1"/>
          <w:sz w:val="24"/>
          <w:szCs w:val="24"/>
        </w:rPr>
        <w:t>.</w:t>
      </w:r>
    </w:p>
    <w:p w:rsidR="004834C3" w:rsidRPr="004834C3" w:rsidRDefault="004834C3" w:rsidP="00565902">
      <w:pPr>
        <w:bidi/>
        <w:spacing w:line="240" w:lineRule="auto"/>
        <w:jc w:val="both"/>
        <w:rPr>
          <w:rFonts w:cs="B Mitra"/>
          <w:color w:val="0F0D29" w:themeColor="text1"/>
          <w:sz w:val="24"/>
          <w:szCs w:val="24"/>
        </w:rPr>
      </w:pPr>
      <w:r w:rsidRPr="004834C3">
        <w:rPr>
          <w:rFonts w:cs="B Mitra"/>
          <w:color w:val="0F0D29" w:themeColor="text1"/>
          <w:sz w:val="24"/>
          <w:szCs w:val="24"/>
          <w:rtl/>
        </w:rPr>
        <w:t xml:space="preserve">علاوه بر این امروز در تابلوی سلف موازی استاندارد برای قراردادهای با سررسید یکسال و بیشتر در بازار مشتقه </w:t>
      </w:r>
      <w:hyperlink r:id="rId23" w:tooltip="بورس" w:history="1">
        <w:r w:rsidRPr="004834C3">
          <w:rPr>
            <w:rStyle w:val="Hyperlink"/>
            <w:rFonts w:cs="B Mitra"/>
            <w:color w:val="0F0D29" w:themeColor="text1"/>
            <w:sz w:val="24"/>
            <w:szCs w:val="24"/>
            <w:u w:val="none"/>
            <w:rtl/>
          </w:rPr>
          <w:t>بورس</w:t>
        </w:r>
      </w:hyperlink>
      <w:r w:rsidRPr="004834C3">
        <w:rPr>
          <w:rFonts w:cs="B Mitra"/>
          <w:color w:val="0F0D29" w:themeColor="text1"/>
          <w:sz w:val="24"/>
          <w:szCs w:val="24"/>
        </w:rPr>
        <w:t xml:space="preserve"> </w:t>
      </w:r>
      <w:r w:rsidRPr="004834C3">
        <w:rPr>
          <w:rFonts w:cs="B Mitra"/>
          <w:color w:val="0F0D29" w:themeColor="text1"/>
          <w:sz w:val="24"/>
          <w:szCs w:val="24"/>
          <w:rtl/>
        </w:rPr>
        <w:t>انرژی ایران، در نماد (سحرا</w:t>
      </w:r>
      <w:r w:rsidRPr="004834C3">
        <w:rPr>
          <w:rFonts w:cs="B Mitra"/>
          <w:color w:val="0F0D29" w:themeColor="text1"/>
          <w:sz w:val="24"/>
          <w:szCs w:val="24"/>
          <w:rtl/>
          <w:lang w:bidi="fa-IR"/>
        </w:rPr>
        <w:t>۰۲۲) ۳۸</w:t>
      </w:r>
      <w:r w:rsidRPr="004834C3">
        <w:rPr>
          <w:rFonts w:cs="B Mitra"/>
          <w:color w:val="0F0D29" w:themeColor="text1"/>
          <w:sz w:val="24"/>
          <w:szCs w:val="24"/>
          <w:rtl/>
        </w:rPr>
        <w:t xml:space="preserve"> هزار و </w:t>
      </w:r>
      <w:r w:rsidRPr="004834C3">
        <w:rPr>
          <w:rFonts w:cs="B Mitra"/>
          <w:color w:val="0F0D29" w:themeColor="text1"/>
          <w:sz w:val="24"/>
          <w:szCs w:val="24"/>
          <w:rtl/>
          <w:lang w:bidi="fa-IR"/>
        </w:rPr>
        <w:t>۲۰</w:t>
      </w:r>
      <w:r w:rsidRPr="004834C3">
        <w:rPr>
          <w:rFonts w:cs="B Mitra"/>
          <w:color w:val="0F0D29" w:themeColor="text1"/>
          <w:sz w:val="24"/>
          <w:szCs w:val="24"/>
          <w:rtl/>
        </w:rPr>
        <w:t xml:space="preserve"> قرارداد با ارزشی بالغ بر </w:t>
      </w:r>
      <w:r w:rsidRPr="004834C3">
        <w:rPr>
          <w:rFonts w:cs="B Mitra"/>
          <w:color w:val="0F0D29" w:themeColor="text1"/>
          <w:sz w:val="24"/>
          <w:szCs w:val="24"/>
          <w:rtl/>
          <w:lang w:bidi="fa-IR"/>
        </w:rPr>
        <w:t>۱۱۹</w:t>
      </w:r>
      <w:r w:rsidRPr="004834C3">
        <w:rPr>
          <w:rFonts w:cs="B Mitra"/>
          <w:color w:val="0F0D29" w:themeColor="text1"/>
          <w:sz w:val="24"/>
          <w:szCs w:val="24"/>
          <w:rtl/>
        </w:rPr>
        <w:t xml:space="preserve"> میلیارد و </w:t>
      </w:r>
      <w:r w:rsidRPr="004834C3">
        <w:rPr>
          <w:rFonts w:cs="B Mitra"/>
          <w:color w:val="0F0D29" w:themeColor="text1"/>
          <w:sz w:val="24"/>
          <w:szCs w:val="24"/>
          <w:rtl/>
          <w:lang w:bidi="fa-IR"/>
        </w:rPr>
        <w:t>۹۹۵</w:t>
      </w:r>
      <w:r w:rsidRPr="004834C3">
        <w:rPr>
          <w:rFonts w:cs="B Mitra"/>
          <w:color w:val="0F0D29" w:themeColor="text1"/>
          <w:sz w:val="24"/>
          <w:szCs w:val="24"/>
          <w:rtl/>
        </w:rPr>
        <w:t xml:space="preserve"> میلیون و </w:t>
      </w:r>
      <w:r w:rsidRPr="004834C3">
        <w:rPr>
          <w:rFonts w:cs="B Mitra"/>
          <w:color w:val="0F0D29" w:themeColor="text1"/>
          <w:sz w:val="24"/>
          <w:szCs w:val="24"/>
          <w:rtl/>
          <w:lang w:bidi="fa-IR"/>
        </w:rPr>
        <w:t>۳۰۲</w:t>
      </w:r>
      <w:r w:rsidRPr="004834C3">
        <w:rPr>
          <w:rFonts w:cs="B Mitra"/>
          <w:color w:val="0F0D29" w:themeColor="text1"/>
          <w:sz w:val="24"/>
          <w:szCs w:val="24"/>
          <w:rtl/>
        </w:rPr>
        <w:t xml:space="preserve"> هزار و</w:t>
      </w:r>
      <w:r w:rsidRPr="004834C3">
        <w:rPr>
          <w:rFonts w:cs="B Mitra"/>
          <w:color w:val="0F0D29" w:themeColor="text1"/>
          <w:sz w:val="24"/>
          <w:szCs w:val="24"/>
          <w:rtl/>
          <w:lang w:bidi="fa-IR"/>
        </w:rPr>
        <w:t>۲۰۰</w:t>
      </w:r>
      <w:r w:rsidRPr="004834C3">
        <w:rPr>
          <w:rFonts w:cs="B Mitra"/>
          <w:color w:val="0F0D29" w:themeColor="text1"/>
          <w:sz w:val="24"/>
          <w:szCs w:val="24"/>
          <w:rtl/>
        </w:rPr>
        <w:t xml:space="preserve"> ریال معامله </w:t>
      </w:r>
      <w:r>
        <w:rPr>
          <w:rFonts w:cs="B Mitra" w:hint="cs"/>
          <w:color w:val="0F0D29" w:themeColor="text1"/>
          <w:sz w:val="24"/>
          <w:szCs w:val="24"/>
          <w:rtl/>
        </w:rPr>
        <w:t>شد.</w:t>
      </w:r>
    </w:p>
    <w:p w:rsidR="004834C3" w:rsidRPr="004834C3" w:rsidRDefault="004834C3" w:rsidP="00565902">
      <w:pPr>
        <w:bidi/>
        <w:spacing w:line="240" w:lineRule="auto"/>
        <w:jc w:val="both"/>
        <w:rPr>
          <w:rFonts w:cs="B Mitra"/>
          <w:color w:val="0F0D29" w:themeColor="text1"/>
          <w:sz w:val="24"/>
          <w:szCs w:val="24"/>
        </w:rPr>
      </w:pPr>
      <w:r w:rsidRPr="004834C3">
        <w:rPr>
          <w:rFonts w:cs="B Mitra"/>
          <w:color w:val="0F0D29" w:themeColor="text1"/>
          <w:sz w:val="24"/>
          <w:szCs w:val="24"/>
          <w:rtl/>
        </w:rPr>
        <w:t>لازم به ذکر است در بازار سایر اوراق بهادار قابل معامله بورس انرژی ایران و در تابلوی صندوق</w:t>
      </w:r>
      <w:r>
        <w:rPr>
          <w:rFonts w:cs="B Mitra" w:hint="cs"/>
          <w:color w:val="0F0D29" w:themeColor="text1"/>
          <w:sz w:val="24"/>
          <w:szCs w:val="24"/>
          <w:rtl/>
        </w:rPr>
        <w:t>‌</w:t>
      </w:r>
      <w:r w:rsidRPr="004834C3">
        <w:rPr>
          <w:rFonts w:cs="B Mitra"/>
          <w:color w:val="0F0D29" w:themeColor="text1"/>
          <w:sz w:val="24"/>
          <w:szCs w:val="24"/>
          <w:rtl/>
        </w:rPr>
        <w:t>های سرمایه</w:t>
      </w:r>
      <w:r>
        <w:rPr>
          <w:rFonts w:cs="B Mitra" w:hint="cs"/>
          <w:color w:val="0F0D29" w:themeColor="text1"/>
          <w:sz w:val="24"/>
          <w:szCs w:val="24"/>
          <w:rtl/>
        </w:rPr>
        <w:t>‌</w:t>
      </w:r>
      <w:r w:rsidRPr="004834C3">
        <w:rPr>
          <w:rFonts w:cs="B Mitra"/>
          <w:color w:val="0F0D29" w:themeColor="text1"/>
          <w:sz w:val="24"/>
          <w:szCs w:val="24"/>
          <w:rtl/>
        </w:rPr>
        <w:t>گ</w:t>
      </w:r>
      <w:r>
        <w:rPr>
          <w:rFonts w:cs="B Mitra" w:hint="cs"/>
          <w:color w:val="0F0D29" w:themeColor="text1"/>
          <w:sz w:val="24"/>
          <w:szCs w:val="24"/>
          <w:rtl/>
        </w:rPr>
        <w:t>ذ</w:t>
      </w:r>
      <w:r w:rsidRPr="004834C3">
        <w:rPr>
          <w:rFonts w:cs="B Mitra"/>
          <w:color w:val="0F0D29" w:themeColor="text1"/>
          <w:sz w:val="24"/>
          <w:szCs w:val="24"/>
          <w:rtl/>
        </w:rPr>
        <w:t>اری قابل</w:t>
      </w:r>
      <w:r>
        <w:rPr>
          <w:rFonts w:cs="B Mitra" w:hint="cs"/>
          <w:color w:val="0F0D29" w:themeColor="text1"/>
          <w:sz w:val="24"/>
          <w:szCs w:val="24"/>
          <w:rtl/>
        </w:rPr>
        <w:t>‌</w:t>
      </w:r>
      <w:r w:rsidRPr="004834C3">
        <w:rPr>
          <w:rFonts w:cs="B Mitra"/>
          <w:color w:val="0F0D29" w:themeColor="text1"/>
          <w:sz w:val="24"/>
          <w:szCs w:val="24"/>
          <w:rtl/>
        </w:rPr>
        <w:t xml:space="preserve">معامله (صندوق پروژه آرمان پرند مپنا) تعداد </w:t>
      </w:r>
      <w:r w:rsidRPr="004834C3">
        <w:rPr>
          <w:rFonts w:cs="B Mitra"/>
          <w:color w:val="0F0D29" w:themeColor="text1"/>
          <w:sz w:val="24"/>
          <w:szCs w:val="24"/>
          <w:rtl/>
          <w:lang w:bidi="fa-IR"/>
        </w:rPr>
        <w:t>۸۰۰</w:t>
      </w:r>
      <w:r w:rsidRPr="004834C3">
        <w:rPr>
          <w:rFonts w:cs="B Mitra"/>
          <w:color w:val="0F0D29" w:themeColor="text1"/>
          <w:sz w:val="24"/>
          <w:szCs w:val="24"/>
          <w:rtl/>
        </w:rPr>
        <w:t xml:space="preserve"> واحد و ارزش </w:t>
      </w:r>
      <w:r w:rsidRPr="004834C3">
        <w:rPr>
          <w:rFonts w:cs="B Mitra"/>
          <w:color w:val="0F0D29" w:themeColor="text1"/>
          <w:sz w:val="24"/>
          <w:szCs w:val="24"/>
          <w:rtl/>
          <w:lang w:bidi="fa-IR"/>
        </w:rPr>
        <w:t>۵</w:t>
      </w:r>
      <w:r w:rsidRPr="004834C3">
        <w:rPr>
          <w:rFonts w:cs="B Mitra"/>
          <w:color w:val="0F0D29" w:themeColor="text1"/>
          <w:sz w:val="24"/>
          <w:szCs w:val="24"/>
          <w:rtl/>
        </w:rPr>
        <w:t xml:space="preserve"> میلیون و </w:t>
      </w:r>
      <w:r w:rsidRPr="004834C3">
        <w:rPr>
          <w:rFonts w:cs="B Mitra"/>
          <w:color w:val="0F0D29" w:themeColor="text1"/>
          <w:sz w:val="24"/>
          <w:szCs w:val="24"/>
          <w:rtl/>
          <w:lang w:bidi="fa-IR"/>
        </w:rPr>
        <w:t>۴۰۷</w:t>
      </w:r>
      <w:r w:rsidRPr="004834C3">
        <w:rPr>
          <w:rFonts w:cs="B Mitra"/>
          <w:color w:val="0F0D29" w:themeColor="text1"/>
          <w:sz w:val="24"/>
          <w:szCs w:val="24"/>
          <w:rtl/>
        </w:rPr>
        <w:t xml:space="preserve"> هزار و </w:t>
      </w:r>
      <w:r w:rsidRPr="004834C3">
        <w:rPr>
          <w:rFonts w:cs="B Mitra"/>
          <w:color w:val="0F0D29" w:themeColor="text1"/>
          <w:sz w:val="24"/>
          <w:szCs w:val="24"/>
          <w:rtl/>
          <w:lang w:bidi="fa-IR"/>
        </w:rPr>
        <w:t>۲۰۰</w:t>
      </w:r>
      <w:r w:rsidRPr="004834C3">
        <w:rPr>
          <w:rFonts w:cs="B Mitra"/>
          <w:color w:val="0F0D29" w:themeColor="text1"/>
          <w:sz w:val="24"/>
          <w:szCs w:val="24"/>
          <w:rtl/>
        </w:rPr>
        <w:t xml:space="preserve"> ریال مورد معامله قرار گرفت</w:t>
      </w:r>
      <w:r w:rsidRPr="004834C3">
        <w:rPr>
          <w:rFonts w:cs="B Mitra"/>
          <w:color w:val="0F0D29" w:themeColor="text1"/>
          <w:sz w:val="24"/>
          <w:szCs w:val="24"/>
        </w:rPr>
        <w:t>.</w:t>
      </w:r>
    </w:p>
    <w:p w:rsidR="004834C3" w:rsidRPr="004834C3" w:rsidRDefault="004834C3" w:rsidP="00565902">
      <w:pPr>
        <w:bidi/>
        <w:spacing w:line="240" w:lineRule="auto"/>
        <w:jc w:val="both"/>
        <w:rPr>
          <w:rFonts w:cs="B Mitra"/>
          <w:color w:val="0F0D29" w:themeColor="text1"/>
          <w:sz w:val="24"/>
          <w:szCs w:val="24"/>
        </w:rPr>
      </w:pPr>
      <w:r w:rsidRPr="004834C3">
        <w:rPr>
          <w:rFonts w:cs="B Mitra"/>
          <w:color w:val="0F0D29" w:themeColor="text1"/>
          <w:sz w:val="24"/>
          <w:szCs w:val="24"/>
          <w:rtl/>
        </w:rPr>
        <w:t>همچنین در جلسه معاملاتی یک</w:t>
      </w:r>
      <w:r>
        <w:rPr>
          <w:rFonts w:cs="B Mitra" w:hint="cs"/>
          <w:color w:val="0F0D29" w:themeColor="text1"/>
          <w:sz w:val="24"/>
          <w:szCs w:val="24"/>
          <w:rtl/>
        </w:rPr>
        <w:t>‌</w:t>
      </w:r>
      <w:r w:rsidRPr="004834C3">
        <w:rPr>
          <w:rFonts w:cs="B Mitra"/>
          <w:color w:val="0F0D29" w:themeColor="text1"/>
          <w:sz w:val="24"/>
          <w:szCs w:val="24"/>
          <w:rtl/>
        </w:rPr>
        <w:t xml:space="preserve">شنبه </w:t>
      </w:r>
      <w:r w:rsidRPr="004834C3">
        <w:rPr>
          <w:rFonts w:cs="B Mitra"/>
          <w:color w:val="0F0D29" w:themeColor="text1"/>
          <w:sz w:val="24"/>
          <w:szCs w:val="24"/>
          <w:rtl/>
          <w:lang w:bidi="fa-IR"/>
        </w:rPr>
        <w:t>۲۴</w:t>
      </w:r>
      <w:r w:rsidRPr="004834C3">
        <w:rPr>
          <w:rFonts w:cs="B Mitra"/>
          <w:color w:val="0F0D29" w:themeColor="text1"/>
          <w:sz w:val="24"/>
          <w:szCs w:val="24"/>
          <w:rtl/>
        </w:rPr>
        <w:t xml:space="preserve"> مرداد </w:t>
      </w:r>
      <w:r w:rsidRPr="004834C3">
        <w:rPr>
          <w:rFonts w:cs="B Mitra"/>
          <w:color w:val="0F0D29" w:themeColor="text1"/>
          <w:sz w:val="24"/>
          <w:szCs w:val="24"/>
          <w:rtl/>
          <w:lang w:bidi="fa-IR"/>
        </w:rPr>
        <w:t>۱۴۰۰</w:t>
      </w:r>
      <w:r>
        <w:rPr>
          <w:rFonts w:ascii="Cambria" w:hAnsi="Cambria" w:cs="Times New Roman" w:hint="cs"/>
          <w:color w:val="0F0D29" w:themeColor="text1"/>
          <w:sz w:val="24"/>
          <w:szCs w:val="24"/>
          <w:rtl/>
          <w:lang w:bidi="fa-IR"/>
        </w:rPr>
        <w:t>د</w:t>
      </w:r>
      <w:r w:rsidRPr="004834C3">
        <w:rPr>
          <w:rFonts w:cs="B Mitra"/>
          <w:color w:val="0F0D29" w:themeColor="text1"/>
          <w:sz w:val="24"/>
          <w:szCs w:val="24"/>
          <w:rtl/>
        </w:rPr>
        <w:t xml:space="preserve">ر تابلوی برق بازار فیزیکی بورس انرژی ایران، </w:t>
      </w:r>
      <w:r w:rsidRPr="004834C3">
        <w:rPr>
          <w:rFonts w:cs="B Mitra"/>
          <w:color w:val="0F0D29" w:themeColor="text1"/>
          <w:sz w:val="24"/>
          <w:szCs w:val="24"/>
          <w:rtl/>
          <w:lang w:bidi="fa-IR"/>
        </w:rPr>
        <w:t>۸۰۰</w:t>
      </w:r>
      <w:r w:rsidRPr="004834C3">
        <w:rPr>
          <w:rFonts w:cs="B Mitra"/>
          <w:color w:val="0F0D29" w:themeColor="text1"/>
          <w:sz w:val="24"/>
          <w:szCs w:val="24"/>
          <w:rtl/>
        </w:rPr>
        <w:t xml:space="preserve">، </w:t>
      </w:r>
      <w:r w:rsidRPr="004834C3">
        <w:rPr>
          <w:rFonts w:cs="B Mitra"/>
          <w:color w:val="0F0D29" w:themeColor="text1"/>
          <w:sz w:val="24"/>
          <w:szCs w:val="24"/>
          <w:rtl/>
          <w:lang w:bidi="fa-IR"/>
        </w:rPr>
        <w:t>۰۵۲</w:t>
      </w:r>
      <w:r w:rsidRPr="004834C3">
        <w:rPr>
          <w:rFonts w:cs="B Mitra"/>
          <w:color w:val="0F0D29" w:themeColor="text1"/>
          <w:sz w:val="24"/>
          <w:szCs w:val="24"/>
          <w:rtl/>
        </w:rPr>
        <w:t xml:space="preserve">، </w:t>
      </w:r>
      <w:r w:rsidRPr="004834C3">
        <w:rPr>
          <w:rFonts w:cs="B Mitra"/>
          <w:color w:val="0F0D29" w:themeColor="text1"/>
          <w:sz w:val="24"/>
          <w:szCs w:val="24"/>
          <w:rtl/>
          <w:lang w:bidi="fa-IR"/>
        </w:rPr>
        <w:t>۱</w:t>
      </w:r>
      <w:r w:rsidRPr="004834C3">
        <w:rPr>
          <w:rFonts w:cs="B Mitra"/>
          <w:color w:val="0F0D29" w:themeColor="text1"/>
          <w:sz w:val="24"/>
          <w:szCs w:val="24"/>
          <w:rtl/>
        </w:rPr>
        <w:t xml:space="preserve"> کیلووات در هر ساعت برق توسط شرکت‌ برق شرکت تول</w:t>
      </w:r>
      <w:r>
        <w:rPr>
          <w:rFonts w:cs="B Mitra"/>
          <w:color w:val="0F0D29" w:themeColor="text1"/>
          <w:sz w:val="24"/>
          <w:szCs w:val="24"/>
          <w:rtl/>
        </w:rPr>
        <w:t>ید نیروی برق و انرژی پیوند گستر</w:t>
      </w:r>
      <w:r w:rsidRPr="004834C3">
        <w:rPr>
          <w:rFonts w:cs="B Mitra"/>
          <w:color w:val="0F0D29" w:themeColor="text1"/>
          <w:sz w:val="24"/>
          <w:szCs w:val="24"/>
          <w:rtl/>
        </w:rPr>
        <w:t>پارس نیروگاه سیکل ترکیبی قم، برق شرکت تولید نیروی برق پرند مپنا، برق شرکت تولید نیروی برق دماوند</w:t>
      </w:r>
      <w:r w:rsidRPr="004834C3">
        <w:rPr>
          <w:rFonts w:cs="B Mitra"/>
          <w:color w:val="0F0D29" w:themeColor="text1"/>
          <w:sz w:val="24"/>
          <w:szCs w:val="24"/>
        </w:rPr>
        <w:t xml:space="preserve"> </w:t>
      </w:r>
      <w:r w:rsidRPr="004834C3">
        <w:rPr>
          <w:rFonts w:cs="B Mitra"/>
          <w:color w:val="0F0D29" w:themeColor="text1"/>
          <w:sz w:val="24"/>
          <w:szCs w:val="24"/>
          <w:rtl/>
        </w:rPr>
        <w:t>نیروگاه شهدای پاکدشت (دماوند)، برق شرکت تولید برق سنندج مپنا</w:t>
      </w:r>
      <w:r>
        <w:rPr>
          <w:rFonts w:cs="B Mitra" w:hint="cs"/>
          <w:color w:val="0F0D29" w:themeColor="text1"/>
          <w:sz w:val="24"/>
          <w:szCs w:val="24"/>
          <w:rtl/>
        </w:rPr>
        <w:t xml:space="preserve"> </w:t>
      </w:r>
      <w:r w:rsidRPr="004834C3">
        <w:rPr>
          <w:rFonts w:cs="B Mitra"/>
          <w:color w:val="0F0D29" w:themeColor="text1"/>
          <w:sz w:val="24"/>
          <w:szCs w:val="24"/>
          <w:rtl/>
        </w:rPr>
        <w:t xml:space="preserve">نیروگاه سنندج، برق شرکت تولید و مدیریت نیروگاه زاگرس کوثر، برق شرکت تولید نیروی </w:t>
      </w:r>
      <w:r>
        <w:rPr>
          <w:rFonts w:cs="B Mitra"/>
          <w:color w:val="0F0D29" w:themeColor="text1"/>
          <w:sz w:val="24"/>
          <w:szCs w:val="24"/>
          <w:rtl/>
        </w:rPr>
        <w:t>برق منطقه مرکزی</w:t>
      </w:r>
      <w:r w:rsidRPr="004834C3">
        <w:rPr>
          <w:rFonts w:cs="B Mitra"/>
          <w:color w:val="0F0D29" w:themeColor="text1"/>
          <w:sz w:val="24"/>
          <w:szCs w:val="24"/>
          <w:rtl/>
        </w:rPr>
        <w:t xml:space="preserve"> نیروگاه شازند، برق شرکت افق تامین انرژی طوس</w:t>
      </w:r>
      <w:r>
        <w:rPr>
          <w:rFonts w:cs="B Mitra" w:hint="cs"/>
          <w:color w:val="0F0D29" w:themeColor="text1"/>
          <w:sz w:val="24"/>
          <w:szCs w:val="24"/>
          <w:rtl/>
        </w:rPr>
        <w:t xml:space="preserve"> ن</w:t>
      </w:r>
      <w:r w:rsidRPr="004834C3">
        <w:rPr>
          <w:rFonts w:cs="B Mitra"/>
          <w:color w:val="0F0D29" w:themeColor="text1"/>
          <w:sz w:val="24"/>
          <w:szCs w:val="24"/>
          <w:rtl/>
        </w:rPr>
        <w:t>یروگاه طوس، برق شرکت تولید برق گناوه مپنا</w:t>
      </w:r>
      <w:r>
        <w:rPr>
          <w:rFonts w:cs="B Mitra" w:hint="cs"/>
          <w:color w:val="0F0D29" w:themeColor="text1"/>
          <w:sz w:val="24"/>
          <w:szCs w:val="24"/>
          <w:rtl/>
        </w:rPr>
        <w:t xml:space="preserve"> </w:t>
      </w:r>
      <w:r w:rsidRPr="004834C3">
        <w:rPr>
          <w:rFonts w:cs="B Mitra"/>
          <w:color w:val="0F0D29" w:themeColor="text1"/>
          <w:sz w:val="24"/>
          <w:szCs w:val="24"/>
          <w:rtl/>
        </w:rPr>
        <w:t xml:space="preserve">نیروگاه سیکل ترکیبی گناوه برای دوره تحویل ماهانه و سالانه شهریور </w:t>
      </w:r>
      <w:r w:rsidRPr="004834C3">
        <w:rPr>
          <w:rFonts w:cs="B Mitra"/>
          <w:color w:val="0F0D29" w:themeColor="text1"/>
          <w:sz w:val="24"/>
          <w:szCs w:val="24"/>
          <w:rtl/>
          <w:lang w:bidi="fa-IR"/>
        </w:rPr>
        <w:t>۱۴۰۰</w:t>
      </w:r>
      <w:r w:rsidRPr="004834C3">
        <w:rPr>
          <w:rFonts w:cs="B Mitra"/>
          <w:color w:val="0F0D29" w:themeColor="text1"/>
          <w:sz w:val="24"/>
          <w:szCs w:val="24"/>
          <w:rtl/>
        </w:rPr>
        <w:t xml:space="preserve"> عرضه خواهد شد</w:t>
      </w:r>
      <w:r w:rsidRPr="004834C3">
        <w:rPr>
          <w:rFonts w:cs="B Mitra"/>
          <w:color w:val="0F0D29" w:themeColor="text1"/>
          <w:sz w:val="24"/>
          <w:szCs w:val="24"/>
        </w:rPr>
        <w:t>.</w:t>
      </w:r>
    </w:p>
    <w:p w:rsidR="004834C3" w:rsidRPr="004834C3" w:rsidRDefault="004834C3" w:rsidP="004834C3">
      <w:pPr>
        <w:pStyle w:val="NormalWeb"/>
        <w:spacing w:before="0" w:beforeAutospacing="0" w:after="0" w:afterAutospacing="0"/>
        <w:jc w:val="both"/>
        <w:rPr>
          <w:rFonts w:cs="B Mitra"/>
          <w:b/>
          <w:color w:val="0F0D29" w:themeColor="text1"/>
        </w:rPr>
      </w:pPr>
      <w:r w:rsidRPr="004834C3">
        <w:rPr>
          <w:rFonts w:cs="B Mitra"/>
          <w:b/>
          <w:color w:val="0F0D29" w:themeColor="text1"/>
        </w:rPr>
        <w:t> </w:t>
      </w:r>
    </w:p>
    <w:p w:rsidR="00103DB6" w:rsidRPr="00103DB6" w:rsidRDefault="00103DB6" w:rsidP="00565902">
      <w:pPr>
        <w:pStyle w:val="Heading1"/>
        <w:bidi/>
        <w:spacing w:before="0" w:after="0" w:line="240" w:lineRule="auto"/>
        <w:jc w:val="center"/>
        <w:rPr>
          <w:rFonts w:eastAsia="Times New Roman" w:cs="B Mitra"/>
          <w:b w:val="0"/>
          <w:bCs/>
          <w:color w:val="18AFFB" w:themeColor="accent1" w:themeTint="99"/>
          <w:sz w:val="32"/>
        </w:rPr>
      </w:pPr>
      <w:r w:rsidRPr="00D579D3">
        <w:rPr>
          <w:rFonts w:cs="B Mitra"/>
          <w:bCs/>
          <w:noProof/>
          <w:color w:val="0F0D29" w:themeColor="text1"/>
          <w:sz w:val="24"/>
          <w:szCs w:val="24"/>
        </w:rPr>
        <w:lastRenderedPageBreak/>
        <mc:AlternateContent>
          <mc:Choice Requires="wps">
            <w:drawing>
              <wp:anchor distT="0" distB="0" distL="114300" distR="114300" simplePos="0" relativeHeight="251791360" behindDoc="0" locked="0" layoutInCell="1" allowOverlap="1" wp14:anchorId="7EF34B00" wp14:editId="56912D71">
                <wp:simplePos x="0" y="0"/>
                <wp:positionH relativeFrom="margin">
                  <wp:posOffset>1541145</wp:posOffset>
                </wp:positionH>
                <wp:positionV relativeFrom="paragraph">
                  <wp:posOffset>386715</wp:posOffset>
                </wp:positionV>
                <wp:extent cx="3023235" cy="411480"/>
                <wp:effectExtent l="95250" t="57150" r="120015" b="160020"/>
                <wp:wrapTopAndBottom/>
                <wp:docPr id="31" name="Text Box 3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013B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34B00" id="Text Box 31" o:spid="_x0000_s1035" type="#_x0000_t202" style="position:absolute;left:0;text-align:left;margin-left:121.35pt;margin-top:30.45pt;width:238.05pt;height:32.4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013B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24" w:history="1">
        <w:r w:rsidRPr="00103DB6">
          <w:rPr>
            <w:rStyle w:val="Hyperlink"/>
            <w:rFonts w:cs="B Mitra"/>
            <w:b w:val="0"/>
            <w:bCs/>
            <w:color w:val="18AFFB" w:themeColor="accent1" w:themeTint="99"/>
            <w:sz w:val="32"/>
            <w:u w:val="none"/>
            <w:rtl/>
          </w:rPr>
          <w:t>مدیران باید خود را برای یک دوره سخت آماده کنند</w:t>
        </w:r>
      </w:hyperlink>
    </w:p>
    <w:p w:rsidR="00103DB6" w:rsidRPr="00E71FAF" w:rsidRDefault="00013BA1" w:rsidP="00565902">
      <w:pPr>
        <w:bidi/>
        <w:spacing w:line="240" w:lineRule="auto"/>
        <w:jc w:val="both"/>
        <w:rPr>
          <w:rFonts w:cs="B Mitra"/>
          <w:color w:val="0F0D29" w:themeColor="text1"/>
          <w:sz w:val="24"/>
          <w:szCs w:val="24"/>
          <w:rtl/>
        </w:rPr>
      </w:pPr>
      <w:r w:rsidRPr="00E71FAF">
        <w:rPr>
          <w:noProof/>
          <w:color w:val="0F0D29" w:themeColor="text1"/>
        </w:rPr>
        <w:drawing>
          <wp:anchor distT="0" distB="0" distL="114300" distR="114300" simplePos="0" relativeHeight="251792384" behindDoc="0" locked="0" layoutInCell="1" allowOverlap="1" wp14:anchorId="5BBFF418" wp14:editId="6E0433B4">
            <wp:simplePos x="0" y="0"/>
            <wp:positionH relativeFrom="margin">
              <wp:posOffset>0</wp:posOffset>
            </wp:positionH>
            <wp:positionV relativeFrom="paragraph">
              <wp:posOffset>869950</wp:posOffset>
            </wp:positionV>
            <wp:extent cx="3116580" cy="2076450"/>
            <wp:effectExtent l="0" t="0" r="7620" b="0"/>
            <wp:wrapSquare wrapText="bothSides"/>
            <wp:docPr id="32" name="Picture 32" descr="مدیران باید خود را برای یک دوره سخت آماده کنن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دیران باید خود را برای یک دوره سخت آماده کنند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658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FAF">
        <w:rPr>
          <w:rFonts w:cs="B Mitra"/>
          <w:color w:val="0F0D29" w:themeColor="text1"/>
          <w:sz w:val="24"/>
          <w:szCs w:val="24"/>
          <w:rtl/>
        </w:rPr>
        <w:t>وزیر پیشنهادی نیرو ضمن تشریح اولویت‌های کاری خودش گفت: برای اجرای برنامه پیشنهادی که حاصل مشارکت تمام صاحب‌نظران است، باید کارشناسان و متخصصان کمر همت ببندن</w:t>
      </w:r>
      <w:r w:rsidRPr="00E71FAF">
        <w:rPr>
          <w:rFonts w:cs="B Mitra" w:hint="cs"/>
          <w:color w:val="0F0D29" w:themeColor="text1"/>
          <w:sz w:val="24"/>
          <w:szCs w:val="24"/>
          <w:rtl/>
        </w:rPr>
        <w:t>د.</w:t>
      </w:r>
      <w:r w:rsidRPr="00E71FAF">
        <w:rPr>
          <w:color w:val="0F0D29" w:themeColor="text1"/>
        </w:rPr>
        <w:t xml:space="preserve"> </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 xml:space="preserve">به‌گزارش </w:t>
      </w:r>
      <w:hyperlink r:id="rId26" w:history="1">
        <w:r w:rsidRPr="00E71FAF">
          <w:rPr>
            <w:rStyle w:val="Hyperlink"/>
            <w:rFonts w:cs="B Mitra"/>
            <w:color w:val="0F0D29" w:themeColor="text1"/>
            <w:u w:val="none"/>
            <w:rtl/>
          </w:rPr>
          <w:t>خبرگزاری مهر</w:t>
        </w:r>
      </w:hyperlink>
      <w:r w:rsidRPr="00E71FAF">
        <w:rPr>
          <w:rFonts w:cs="B Mitra"/>
          <w:color w:val="0F0D29" w:themeColor="text1"/>
        </w:rPr>
        <w:t xml:space="preserve"> </w:t>
      </w:r>
      <w:r w:rsidRPr="00E71FAF">
        <w:rPr>
          <w:rFonts w:cs="B Mitra"/>
          <w:color w:val="0F0D29" w:themeColor="text1"/>
          <w:rtl/>
        </w:rPr>
        <w:t>به نقل از وزارت نیرو، علی اکبر محرابیان روز گذشته در نشست با معاونان و مدیران ستادی و در ارتباط ویدئوکنفرانسی با مدیران‌عامل شرکت‌های آب و برق سراسر کشور با قدردانی از زحمات چهار ساله رضا اردکانیان وزیر نیروی دولت دوازدهم، اظهار کرد: در حال حاضر در دوره تغییر دو دولت قرار داریم که از حساسیت خاصی برخوردار است</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 xml:space="preserve">وی با اشاره به خشکسالی و وضعیت آب و هوایی کشور و همچنین مشکلات فراوان حوزه‌های آب و برق ابراز امیدواری کرد در دوران تغییر دولت‌، آسیبی به مردم </w:t>
      </w:r>
      <w:r w:rsidRPr="00E71FAF">
        <w:rPr>
          <w:rFonts w:cs="B Mitra" w:hint="cs"/>
          <w:color w:val="0F0D29" w:themeColor="text1"/>
          <w:rtl/>
        </w:rPr>
        <w:t>نرسد.</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محرابیان خاطرنشان کرد: برنامه‌ای را که تقدیم مجلس کردیم تقریباً تمام صاحب‌نظران حوزه صنعت آب و برق در آن مشارکت کردند و پس از آن در شورای معاونینی که چند روز گذشته برگزار شد نیز بررسی شد و در واقع این برنامه، نه برنامه پیشنهادی شخص وزیر نیرو بلکه برنامه جامع وزارت نیرو است</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وزیر پیشنهادی نیرو با بیان اینکه برنامه‌ای را تدوین کردیم که بتوانیم در طول چهار سال، خدمات عظیمی را در حوزه‌های تحت مأموریت انجام دهیم،</w:t>
      </w:r>
      <w:r w:rsidRPr="00E71FAF">
        <w:rPr>
          <w:rFonts w:cs="B Mitra" w:hint="cs"/>
          <w:color w:val="0F0D29" w:themeColor="text1"/>
          <w:rtl/>
        </w:rPr>
        <w:t xml:space="preserve"> </w:t>
      </w:r>
      <w:r w:rsidRPr="00E71FAF">
        <w:rPr>
          <w:rFonts w:cs="B Mitra"/>
          <w:color w:val="0F0D29" w:themeColor="text1"/>
          <w:rtl/>
        </w:rPr>
        <w:t>افزود: ویژگی این برنامه تطبیق داشتن با تمامی اسناد بالادستی، قوانین، مقررات و برنامه توسعه کشور بوده و دقیقاً در راستای اجرایی کردن اهداف و استراتژی‌های موجود در کشور است</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وی تصریح کرد: اجرای این برنامه می‌طلبد تمامی متخصصان و کارشناسان کمر همت بسته و کشور را در حوزه‌های خدمت‌رسانی وزارت نیرو به یک کارگاه عظیم عمرانی تبدیل کنند. برای اجرای این برنامه، ناگزیریم با روش‌های قانونی برای اجرا یا تکمیل بسیاری از پروژه‌ها در حوزه آب، برق و فاضلاب اقدام کنیم</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محرابیان ادامه داد: امروز با شرایط اعتباری موجود در کشور، با شیوه‌های دولتی و استفاده از اعتبارات و بودجه‌های عمومی کشور، اجرای چنین برنامه‌ای غیرممکن است، لیکن به‌کارگیری ظرفیت‌های اقتصادی به‌ویژه در بخش‌های غیردولتی و خصوصی این امکان را فراهم می‌کند تا برنامه پیشنهادی را در مدت معین اجرا کنیم</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 xml:space="preserve">محرابیان با اشاره به برنامه‌های خود در بخش برق یادآور شد: در این برنامه پیش‌بینی شده در بخش نیروگاهی طی چهار سال قریب به </w:t>
      </w:r>
      <w:r w:rsidRPr="00E71FAF">
        <w:rPr>
          <w:rFonts w:cs="B Mitra"/>
          <w:color w:val="0F0D29" w:themeColor="text1"/>
          <w:rtl/>
          <w:lang w:bidi="fa-IR"/>
        </w:rPr>
        <w:t>۳۰</w:t>
      </w:r>
      <w:r w:rsidRPr="00E71FAF">
        <w:rPr>
          <w:rFonts w:cs="B Mitra"/>
          <w:color w:val="0F0D29" w:themeColor="text1"/>
          <w:rtl/>
        </w:rPr>
        <w:t xml:space="preserve"> هزار مگاوات نیروگاه حرارتی یا تجدیدپذیر تقدیم مردم شود. برخی از طرح‌ها، طرح‌های نیمه تمام و برخی طرح‌های ایجادی است که مدل تأمین مالی این پروژه‌ها، نکته اساسی و مهم آن است</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 xml:space="preserve">وی با بیان اینکه امیدواریم بخش قابل توجهی از مشکلات نیروگاه‌سازی را با کمک صنایع رفع کنیم، افزود: پیش‌بینی شده </w:t>
      </w:r>
      <w:r w:rsidRPr="00E71FAF">
        <w:rPr>
          <w:rFonts w:cs="B Mitra"/>
          <w:color w:val="0F0D29" w:themeColor="text1"/>
          <w:rtl/>
          <w:lang w:bidi="fa-IR"/>
        </w:rPr>
        <w:t>۱۰</w:t>
      </w:r>
      <w:r w:rsidRPr="00E71FAF">
        <w:rPr>
          <w:rFonts w:cs="B Mitra"/>
          <w:color w:val="0F0D29" w:themeColor="text1"/>
          <w:rtl/>
        </w:rPr>
        <w:t xml:space="preserve"> هزار مگاوات با مشارکت صنایع عمده و انرژی‌بر کشور احداث شود. امروز صنایع دچار چالش و محدودیت بوده و تمایل بسیاری به سرمایه‌گذاری در صنعت برق دارند تا از برق مطمئن و پایداری برخوردار باشند</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وزیر پیشنهادی نیرو ادامه داد: بخش سوم هم در چارچوب اجرای پروژه‌های نیروگاه‌های تجدیدپذیر است که باید به عنوان محوری‌ترین برنامه، در وزارتخانه پیگیری و اجرا شود</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وی با بیان اینکه اکنون درخواست مردم خاتمه‌دادن به خاموشی‌هاست، تصریح کرد: قطعاً بلافاصله بعد از پیک برق در تابستان، به مشکل بزرگی به‌عنوان تأمین سوخت نیروگاه‌ها می‌رسیم که باید این مهم نیز مدنظر قرار بگیرد</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محرابیان با بیان اینکه موضوع خاموشی‌ها باید کنار برود، عنوان کر</w:t>
      </w:r>
      <w:r w:rsidRPr="00E71FAF">
        <w:rPr>
          <w:rFonts w:cs="B Mitra" w:hint="cs"/>
          <w:color w:val="0F0D29" w:themeColor="text1"/>
          <w:rtl/>
        </w:rPr>
        <w:t>د:</w:t>
      </w:r>
      <w:r w:rsidRPr="00E71FAF">
        <w:rPr>
          <w:rFonts w:cs="B Mitra"/>
          <w:color w:val="0F0D29" w:themeColor="text1"/>
        </w:rPr>
        <w:t xml:space="preserve"> </w:t>
      </w:r>
      <w:r w:rsidRPr="00E71FAF">
        <w:rPr>
          <w:rFonts w:cs="B Mitra"/>
          <w:color w:val="0F0D29" w:themeColor="text1"/>
          <w:rtl/>
        </w:rPr>
        <w:t>کار باید در بخش برق به‌گونه‌ای پیش برود که دیگر در سال‌های آتی مشکلی به نام تأمین برق نداشته باشیم که لازمه این مهم برنامه‌ریزی و هدایت صحیح پروژه‌ها خواهد بود</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lastRenderedPageBreak/>
        <w:t>به گفته وزیر پیشنهادی نیرو، نیروگاه‌های برق‌آبی، نباید به‌عنوان ریسک تولید انرژی و شبکه برق منجر شود و بهتر است در شرایطی که نیازمند برق مطمئن و پایدار هستیم، توجه خود را به نیروگاه‌های دارای اطمینان بیشتر اختصاص دهیم</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وی اضافه کرد: موضوع افزایش اختیارات استان‌ها یکی از موضوعات حساس دیگری است که باید به آن توجه شود؛ چرا که بسیاری از اختیاراتی که در تهران متمرکز شده، باید در اختیار استان‌ها قرار گیرد تا از پتانسیل مجموعه کشور استفاده شود. قطعاً واگذاری این اختیارات، مسئولیت‌های مدیران را بالا می‌برد</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محرابیان با اشاره به بخش آب نیز خاطرنشان کرد: در موضوع آب، مسائلی که در کشور داریم، چالش‌های پیچیده‌ای است، بنابراین مدیران باید خود را برای یک دوره سخت آماده کنند و اتمام پروژه‌های نیمه‌تمام را در اولویت کاری خود قرار دهند</w:t>
      </w:r>
      <w:r w:rsidRPr="00E71FAF">
        <w:rPr>
          <w:rFonts w:cs="B Mitra"/>
          <w:color w:val="0F0D29" w:themeColor="text1"/>
        </w:rPr>
        <w:t>.</w:t>
      </w:r>
    </w:p>
    <w:p w:rsidR="00013BA1" w:rsidRPr="00E71FAF" w:rsidRDefault="00013BA1" w:rsidP="00565902">
      <w:pPr>
        <w:pStyle w:val="NormalWeb"/>
        <w:bidi/>
        <w:spacing w:before="0" w:beforeAutospacing="0" w:after="0" w:afterAutospacing="0"/>
        <w:jc w:val="both"/>
        <w:rPr>
          <w:rFonts w:cs="B Mitra"/>
          <w:color w:val="0F0D29" w:themeColor="text1"/>
        </w:rPr>
      </w:pPr>
      <w:r w:rsidRPr="00E71FAF">
        <w:rPr>
          <w:rFonts w:cs="B Mitra"/>
          <w:color w:val="0F0D29" w:themeColor="text1"/>
          <w:rtl/>
        </w:rPr>
        <w:t>وی در پایان تاکید کرد: نباید پروژه‌ای بخاطر موضوع تأمین مالی از مرحله اجرا کنار برود. ارزیابی استان، ارزیابی کارشناسان و مدیران در چارچوب تأمین مالی و اجرای پروژه است و ما وظیفه اتمام این پروژه‌ها را داریم</w:t>
      </w:r>
      <w:r w:rsidRPr="00E71FAF">
        <w:rPr>
          <w:rFonts w:cs="B Mitra"/>
          <w:color w:val="0F0D29" w:themeColor="text1"/>
        </w:rPr>
        <w:t>.</w:t>
      </w:r>
    </w:p>
    <w:p w:rsidR="00E23CFD" w:rsidRPr="00E71FAF" w:rsidRDefault="00E23CFD" w:rsidP="00565902">
      <w:pPr>
        <w:bidi/>
        <w:spacing w:line="240" w:lineRule="auto"/>
        <w:jc w:val="both"/>
        <w:rPr>
          <w:rFonts w:cs="B Mitra"/>
          <w:color w:val="0F0D29" w:themeColor="text1"/>
          <w:sz w:val="24"/>
          <w:szCs w:val="24"/>
          <w:rtl/>
        </w:rPr>
      </w:pPr>
    </w:p>
    <w:p w:rsidR="00E23CFD" w:rsidRDefault="00E23CFD" w:rsidP="00565902">
      <w:pPr>
        <w:bidi/>
        <w:spacing w:line="240" w:lineRule="auto"/>
        <w:jc w:val="both"/>
        <w:rPr>
          <w:rFonts w:cs="B Mitra"/>
          <w:color w:val="0F0D29" w:themeColor="text1"/>
          <w:sz w:val="24"/>
          <w:szCs w:val="24"/>
          <w:rtl/>
        </w:rPr>
      </w:pPr>
    </w:p>
    <w:p w:rsidR="00E23CFD" w:rsidRPr="00E23CFD" w:rsidRDefault="00565902" w:rsidP="00565902">
      <w:pPr>
        <w:pStyle w:val="Heading1"/>
        <w:bidi/>
        <w:spacing w:before="0" w:after="0" w:line="240" w:lineRule="auto"/>
        <w:jc w:val="center"/>
        <w:rPr>
          <w:rFonts w:eastAsia="Times New Roman" w:cs="B Mitra"/>
          <w:b w:val="0"/>
          <w:bCs/>
          <w:color w:val="18AFFB" w:themeColor="accent1" w:themeTint="99"/>
          <w:sz w:val="32"/>
        </w:rPr>
      </w:pPr>
      <w:r w:rsidRPr="00D579D3">
        <w:rPr>
          <w:rFonts w:cs="B Mitra"/>
          <w:bCs/>
          <w:noProof/>
          <w:color w:val="0F0D29" w:themeColor="text1"/>
          <w:sz w:val="24"/>
          <w:szCs w:val="24"/>
        </w:rPr>
        <mc:AlternateContent>
          <mc:Choice Requires="wps">
            <w:drawing>
              <wp:anchor distT="0" distB="0" distL="114300" distR="114300" simplePos="0" relativeHeight="251788288" behindDoc="0" locked="0" layoutInCell="1" allowOverlap="1" wp14:anchorId="3240D8A0" wp14:editId="7CC34046">
                <wp:simplePos x="0" y="0"/>
                <wp:positionH relativeFrom="margin">
                  <wp:posOffset>1725930</wp:posOffset>
                </wp:positionH>
                <wp:positionV relativeFrom="paragraph">
                  <wp:posOffset>523875</wp:posOffset>
                </wp:positionV>
                <wp:extent cx="3023235" cy="411480"/>
                <wp:effectExtent l="95250" t="57150" r="120015" b="160020"/>
                <wp:wrapTopAndBottom/>
                <wp:docPr id="29" name="Text Box 29"/>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6D091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D8A0" id="Text Box 29" o:spid="_x0000_s1036" type="#_x0000_t202" style="position:absolute;left:0;text-align:left;margin-left:135.9pt;margin-top:41.25pt;width:238.05pt;height:32.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6D091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27" w:history="1">
        <w:r w:rsidR="00E23CFD" w:rsidRPr="00E23CFD">
          <w:rPr>
            <w:rStyle w:val="Hyperlink"/>
            <w:rFonts w:cs="B Mitra"/>
            <w:b w:val="0"/>
            <w:bCs/>
            <w:color w:val="18AFFB" w:themeColor="accent1" w:themeTint="99"/>
            <w:sz w:val="32"/>
            <w:u w:val="none"/>
            <w:rtl/>
            <w:lang w:bidi="fa-IR"/>
          </w:rPr>
          <w:t>۴</w:t>
        </w:r>
        <w:r w:rsidR="00E23CFD" w:rsidRPr="00E23CFD">
          <w:rPr>
            <w:rStyle w:val="Hyperlink"/>
            <w:rFonts w:cs="B Mitra"/>
            <w:b w:val="0"/>
            <w:bCs/>
            <w:color w:val="18AFFB" w:themeColor="accent1" w:themeTint="99"/>
            <w:sz w:val="32"/>
            <w:u w:val="none"/>
          </w:rPr>
          <w:t xml:space="preserve"> </w:t>
        </w:r>
        <w:r w:rsidR="00E23CFD" w:rsidRPr="00E23CFD">
          <w:rPr>
            <w:rStyle w:val="Hyperlink"/>
            <w:rFonts w:cs="B Mitra"/>
            <w:b w:val="0"/>
            <w:bCs/>
            <w:color w:val="18AFFB" w:themeColor="accent1" w:themeTint="99"/>
            <w:sz w:val="32"/>
            <w:u w:val="none"/>
            <w:rtl/>
          </w:rPr>
          <w:t>برنامه مهم محرابیان برای حل مشکل تولید برق به مجلس ارائه شد</w:t>
        </w:r>
      </w:hyperlink>
    </w:p>
    <w:p w:rsidR="00E23CFD" w:rsidRPr="00D579D3" w:rsidRDefault="00D579D3" w:rsidP="00D579D3">
      <w:pPr>
        <w:bidi/>
        <w:spacing w:line="240" w:lineRule="auto"/>
        <w:jc w:val="both"/>
        <w:rPr>
          <w:rFonts w:cs="B Mitra"/>
          <w:color w:val="0F0D29" w:themeColor="text1"/>
          <w:sz w:val="24"/>
          <w:szCs w:val="24"/>
          <w:rtl/>
        </w:rPr>
      </w:pPr>
      <w:r w:rsidRPr="00D579D3">
        <w:rPr>
          <w:rFonts w:cs="B Mitra"/>
          <w:color w:val="0F0D29" w:themeColor="text1"/>
          <w:sz w:val="24"/>
          <w:szCs w:val="24"/>
          <w:rtl/>
        </w:rPr>
        <w:t xml:space="preserve">سخنگوی کمیسیون انرژی مجلس گفت: وزیر پیشنهادی نیرو، </w:t>
      </w:r>
      <w:r w:rsidRPr="00D579D3">
        <w:rPr>
          <w:rFonts w:cs="B Mitra"/>
          <w:color w:val="0F0D29" w:themeColor="text1"/>
          <w:sz w:val="24"/>
          <w:szCs w:val="24"/>
          <w:rtl/>
          <w:lang w:bidi="fa-IR"/>
        </w:rPr>
        <w:t>۴</w:t>
      </w:r>
      <w:r w:rsidRPr="00D579D3">
        <w:rPr>
          <w:rFonts w:cs="B Mitra"/>
          <w:color w:val="0F0D29" w:themeColor="text1"/>
          <w:sz w:val="24"/>
          <w:szCs w:val="24"/>
          <w:rtl/>
        </w:rPr>
        <w:t xml:space="preserve"> برنامه کلیدی‌اش برای حل مشکل تولید برق را ارائه </w:t>
      </w:r>
      <w:r>
        <w:rPr>
          <w:rFonts w:cs="B Mitra" w:hint="cs"/>
          <w:color w:val="0F0D29" w:themeColor="text1"/>
          <w:sz w:val="24"/>
          <w:szCs w:val="24"/>
          <w:rtl/>
        </w:rPr>
        <w:t>کرد.</w:t>
      </w:r>
    </w:p>
    <w:p w:rsidR="00D579D3" w:rsidRPr="00D579D3" w:rsidRDefault="006D0915" w:rsidP="00D579D3">
      <w:pPr>
        <w:bidi/>
        <w:spacing w:line="240" w:lineRule="auto"/>
        <w:jc w:val="both"/>
        <w:rPr>
          <w:rFonts w:eastAsia="Times New Roman" w:cs="B Mitra"/>
          <w:color w:val="0F0D29" w:themeColor="text1"/>
          <w:sz w:val="24"/>
          <w:szCs w:val="24"/>
        </w:rPr>
      </w:pPr>
      <w:r>
        <w:rPr>
          <w:noProof/>
        </w:rPr>
        <w:drawing>
          <wp:anchor distT="0" distB="0" distL="114300" distR="114300" simplePos="0" relativeHeight="251789312" behindDoc="0" locked="0" layoutInCell="1" allowOverlap="1" wp14:anchorId="3CB5648C" wp14:editId="15DF1FDC">
            <wp:simplePos x="0" y="0"/>
            <wp:positionH relativeFrom="margin">
              <wp:align>left</wp:align>
            </wp:positionH>
            <wp:positionV relativeFrom="paragraph">
              <wp:posOffset>88265</wp:posOffset>
            </wp:positionV>
            <wp:extent cx="2945130" cy="1962150"/>
            <wp:effectExtent l="0" t="0" r="7620" b="0"/>
            <wp:wrapSquare wrapText="bothSides"/>
            <wp:docPr id="30" name="Picture 30" descr="۴ برنامه مهم محرابیان برای حل مشکل تولید برق به مجلس ارائ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۴ برنامه مهم محرابیان برای حل مشکل تولید برق به مجلس ارائه ش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7103" cy="196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9D3" w:rsidRPr="00D579D3">
        <w:rPr>
          <w:rFonts w:cs="B Mitra"/>
          <w:color w:val="0F0D29" w:themeColor="text1"/>
          <w:sz w:val="24"/>
          <w:szCs w:val="24"/>
          <w:rtl/>
        </w:rPr>
        <w:t>مصطفی نخعی سخنگوی کمیسیون انرژی مجلس در گفتگو با</w:t>
      </w:r>
      <w:hyperlink r:id="rId29" w:history="1">
        <w:r w:rsidR="00D579D3" w:rsidRPr="00D579D3">
          <w:rPr>
            <w:rStyle w:val="Hyperlink"/>
            <w:rFonts w:cs="B Mitra"/>
            <w:color w:val="0F0D29" w:themeColor="text1"/>
            <w:sz w:val="24"/>
            <w:szCs w:val="24"/>
            <w:u w:val="none"/>
          </w:rPr>
          <w:t xml:space="preserve"> </w:t>
        </w:r>
        <w:r w:rsidR="00D579D3" w:rsidRPr="00D579D3">
          <w:rPr>
            <w:rStyle w:val="Hyperlink"/>
            <w:rFonts w:cs="B Mitra"/>
            <w:color w:val="0F0D29" w:themeColor="text1"/>
            <w:sz w:val="24"/>
            <w:szCs w:val="24"/>
            <w:u w:val="none"/>
            <w:rtl/>
          </w:rPr>
          <w:t>خبرنگار مهر</w:t>
        </w:r>
      </w:hyperlink>
      <w:r w:rsidR="00D579D3" w:rsidRPr="00D579D3">
        <w:rPr>
          <w:rFonts w:cs="B Mitra"/>
          <w:color w:val="0F0D29" w:themeColor="text1"/>
          <w:sz w:val="24"/>
          <w:szCs w:val="24"/>
        </w:rPr>
        <w:t xml:space="preserve"> </w:t>
      </w:r>
      <w:r w:rsidR="00D579D3" w:rsidRPr="00D579D3">
        <w:rPr>
          <w:rFonts w:cs="B Mitra"/>
          <w:color w:val="0F0D29" w:themeColor="text1"/>
          <w:sz w:val="24"/>
          <w:szCs w:val="24"/>
          <w:rtl/>
        </w:rPr>
        <w:t xml:space="preserve">در مورد جلسه این کمیسیون با حضور محرابیان وزیر پیشنهادی نیرو گفت: وزیر پیشنهادی نیرو برنامه‌های خود </w:t>
      </w:r>
      <w:r w:rsidR="00D579D3">
        <w:rPr>
          <w:rFonts w:cs="B Mitra" w:hint="cs"/>
          <w:color w:val="0F0D29" w:themeColor="text1"/>
          <w:sz w:val="24"/>
          <w:szCs w:val="24"/>
          <w:rtl/>
        </w:rPr>
        <w:t xml:space="preserve">را </w:t>
      </w:r>
      <w:r w:rsidR="00D579D3" w:rsidRPr="00D579D3">
        <w:rPr>
          <w:rFonts w:cs="B Mitra"/>
          <w:color w:val="0F0D29" w:themeColor="text1"/>
          <w:sz w:val="24"/>
          <w:szCs w:val="24"/>
          <w:rtl/>
        </w:rPr>
        <w:t xml:space="preserve">برای جلوگیری از خاموشی برق به اعضای کمیسیون ارائه </w:t>
      </w:r>
      <w:r w:rsidR="00D579D3">
        <w:rPr>
          <w:rFonts w:cs="B Mitra" w:hint="cs"/>
          <w:color w:val="0F0D29" w:themeColor="text1"/>
          <w:sz w:val="24"/>
          <w:szCs w:val="24"/>
          <w:rtl/>
        </w:rPr>
        <w:t>کرد.</w:t>
      </w:r>
      <w:r w:rsidRPr="006D0915">
        <w:t xml:space="preserve"> </w:t>
      </w:r>
    </w:p>
    <w:p w:rsidR="00D579D3" w:rsidRPr="00D579D3" w:rsidRDefault="00D579D3" w:rsidP="00D579D3">
      <w:pPr>
        <w:bidi/>
        <w:spacing w:line="240" w:lineRule="auto"/>
        <w:jc w:val="both"/>
        <w:rPr>
          <w:rFonts w:cs="B Mitra"/>
          <w:color w:val="0F0D29" w:themeColor="text1"/>
          <w:sz w:val="24"/>
          <w:szCs w:val="24"/>
        </w:rPr>
      </w:pPr>
      <w:r w:rsidRPr="00D579D3">
        <w:rPr>
          <w:rFonts w:cs="B Mitra"/>
          <w:color w:val="0F0D29" w:themeColor="text1"/>
          <w:sz w:val="24"/>
          <w:szCs w:val="24"/>
          <w:rtl/>
        </w:rPr>
        <w:t xml:space="preserve">وی، خاموشی‌های اخیر را ناشی از ناترازی در تولید و مصرف برق خواند و گفت: حدود </w:t>
      </w:r>
      <w:r w:rsidRPr="00D579D3">
        <w:rPr>
          <w:rFonts w:cs="B Mitra"/>
          <w:color w:val="0F0D29" w:themeColor="text1"/>
          <w:sz w:val="24"/>
          <w:szCs w:val="24"/>
          <w:rtl/>
          <w:lang w:bidi="fa-IR"/>
        </w:rPr>
        <w:t>۱۳</w:t>
      </w:r>
      <w:r w:rsidRPr="00D579D3">
        <w:rPr>
          <w:rFonts w:cs="B Mitra"/>
          <w:color w:val="0F0D29" w:themeColor="text1"/>
          <w:sz w:val="24"/>
          <w:szCs w:val="24"/>
          <w:rtl/>
        </w:rPr>
        <w:t xml:space="preserve"> هزار مگاوات در تولید و مصرف برق ناترازی وجود دارد</w:t>
      </w:r>
      <w:r w:rsidRPr="00D579D3">
        <w:rPr>
          <w:rFonts w:cs="B Mitra"/>
          <w:color w:val="0F0D29" w:themeColor="text1"/>
          <w:sz w:val="24"/>
          <w:szCs w:val="24"/>
        </w:rPr>
        <w:t>.</w:t>
      </w:r>
    </w:p>
    <w:p w:rsidR="00D579D3" w:rsidRPr="00D579D3" w:rsidRDefault="00D579D3" w:rsidP="00D579D3">
      <w:pPr>
        <w:bidi/>
        <w:spacing w:line="240" w:lineRule="auto"/>
        <w:jc w:val="both"/>
        <w:rPr>
          <w:rFonts w:cs="B Mitra"/>
          <w:color w:val="0F0D29" w:themeColor="text1"/>
          <w:sz w:val="24"/>
          <w:szCs w:val="24"/>
        </w:rPr>
      </w:pPr>
      <w:r w:rsidRPr="00D579D3">
        <w:rPr>
          <w:rFonts w:cs="B Mitra"/>
          <w:color w:val="0F0D29" w:themeColor="text1"/>
          <w:sz w:val="24"/>
          <w:szCs w:val="24"/>
          <w:rtl/>
        </w:rPr>
        <w:t>سخنگوی کمیسیون انرژی مجلس گفت: محرابیان اعلام کرد، برنامه اصلی‌اش برای حل ای</w:t>
      </w:r>
      <w:r>
        <w:rPr>
          <w:rFonts w:cs="B Mitra"/>
          <w:color w:val="0F0D29" w:themeColor="text1"/>
          <w:sz w:val="24"/>
          <w:szCs w:val="24"/>
          <w:rtl/>
        </w:rPr>
        <w:t>ن مشکل، تولید برق توسط صنایع پر</w:t>
      </w:r>
      <w:r w:rsidRPr="00D579D3">
        <w:rPr>
          <w:rFonts w:cs="B Mitra"/>
          <w:color w:val="0F0D29" w:themeColor="text1"/>
          <w:sz w:val="24"/>
          <w:szCs w:val="24"/>
          <w:rtl/>
        </w:rPr>
        <w:t xml:space="preserve">مصرف برای مصرف این صنایع از یک سو و خریداری برق اضافه این صنایع از سوی دولت و تزریق به شبکه برق خانگی </w:t>
      </w:r>
      <w:r>
        <w:rPr>
          <w:rFonts w:cs="B Mitra" w:hint="cs"/>
          <w:color w:val="0F0D29" w:themeColor="text1"/>
          <w:sz w:val="24"/>
          <w:szCs w:val="24"/>
          <w:rtl/>
        </w:rPr>
        <w:t>است.</w:t>
      </w:r>
    </w:p>
    <w:p w:rsidR="00D579D3" w:rsidRPr="00D579D3" w:rsidRDefault="00D579D3" w:rsidP="00D579D3">
      <w:pPr>
        <w:bidi/>
        <w:spacing w:line="240" w:lineRule="auto"/>
        <w:jc w:val="both"/>
        <w:rPr>
          <w:rFonts w:cs="B Mitra"/>
          <w:color w:val="0F0D29" w:themeColor="text1"/>
          <w:sz w:val="24"/>
          <w:szCs w:val="24"/>
        </w:rPr>
      </w:pPr>
      <w:r w:rsidRPr="00D579D3">
        <w:rPr>
          <w:rFonts w:cs="B Mitra"/>
          <w:color w:val="0F0D29" w:themeColor="text1"/>
          <w:sz w:val="24"/>
          <w:szCs w:val="24"/>
          <w:rtl/>
        </w:rPr>
        <w:t xml:space="preserve">نخعی درباره سایر راهکارهای محرابیان برای حل مشکل برق در کشور ادامه داد: تبدیل نیروگاه‌های گازی به سیکل ترکیبی، تمرکز بر سوخت‌های تجدیدپذیر از راهکارهای وی برای تولید برق بود، در ادامه محرابیان مدیریت مصرف سوخت را از برنامه‌های مهم‌اش برای تولید برق خواند و گفت که «از این طریق حدود </w:t>
      </w:r>
      <w:r w:rsidRPr="00D579D3">
        <w:rPr>
          <w:rFonts w:cs="B Mitra"/>
          <w:color w:val="0F0D29" w:themeColor="text1"/>
          <w:sz w:val="24"/>
          <w:szCs w:val="24"/>
          <w:rtl/>
          <w:lang w:bidi="fa-IR"/>
        </w:rPr>
        <w:t>۴۰</w:t>
      </w:r>
      <w:r w:rsidRPr="00D579D3">
        <w:rPr>
          <w:rFonts w:cs="B Mitra"/>
          <w:color w:val="0F0D29" w:themeColor="text1"/>
          <w:sz w:val="24"/>
          <w:szCs w:val="24"/>
          <w:rtl/>
        </w:rPr>
        <w:t xml:space="preserve"> هزار مگاوات میزان برق تولیدی کشور افزایش خواهد یافت</w:t>
      </w:r>
      <w:r>
        <w:rPr>
          <w:rFonts w:cs="B Mitra" w:hint="cs"/>
          <w:color w:val="0F0D29" w:themeColor="text1"/>
          <w:sz w:val="24"/>
          <w:szCs w:val="24"/>
          <w:rtl/>
        </w:rPr>
        <w:t>».</w:t>
      </w:r>
    </w:p>
    <w:p w:rsidR="00D579D3" w:rsidRPr="00D579D3" w:rsidRDefault="00D579D3" w:rsidP="00D579D3">
      <w:pPr>
        <w:bidi/>
        <w:spacing w:line="240" w:lineRule="auto"/>
        <w:jc w:val="both"/>
        <w:rPr>
          <w:rFonts w:cs="B Mitra"/>
          <w:color w:val="0F0D29" w:themeColor="text1"/>
          <w:sz w:val="24"/>
          <w:szCs w:val="24"/>
        </w:rPr>
      </w:pPr>
      <w:r w:rsidRPr="00D579D3">
        <w:rPr>
          <w:rFonts w:cs="B Mitra"/>
          <w:color w:val="0F0D29" w:themeColor="text1"/>
          <w:sz w:val="24"/>
          <w:szCs w:val="24"/>
          <w:rtl/>
        </w:rPr>
        <w:t>وی درباره برنامه‌های محرابیان برای مدیریت آب کشور گفت: محرابیان برنامه‌هایی برای مدیریت مصرف آب و مدیریت آب‌های مرزی ارائه کرد</w:t>
      </w:r>
      <w:r w:rsidRPr="00D579D3">
        <w:rPr>
          <w:rFonts w:cs="B Mitra"/>
          <w:color w:val="0F0D29" w:themeColor="text1"/>
          <w:sz w:val="24"/>
          <w:szCs w:val="24"/>
        </w:rPr>
        <w:t>.</w:t>
      </w:r>
    </w:p>
    <w:p w:rsidR="00D579D3" w:rsidRPr="00D579D3" w:rsidRDefault="00D579D3" w:rsidP="00D579D3">
      <w:pPr>
        <w:bidi/>
        <w:spacing w:line="240" w:lineRule="auto"/>
        <w:jc w:val="both"/>
        <w:rPr>
          <w:rFonts w:cs="B Mitra"/>
          <w:color w:val="0F0D29" w:themeColor="text1"/>
          <w:sz w:val="24"/>
          <w:szCs w:val="24"/>
        </w:rPr>
      </w:pPr>
      <w:r w:rsidRPr="00D579D3">
        <w:rPr>
          <w:rFonts w:cs="B Mitra"/>
          <w:color w:val="0F0D29" w:themeColor="text1"/>
          <w:sz w:val="24"/>
          <w:szCs w:val="24"/>
          <w:rtl/>
        </w:rPr>
        <w:t>سخنگوی کمیسیون انرژی افزود: در ادامه محرابیان به سؤالات نمایندگان پاسخ داد. کمیسیون برنامه‌های محرابیان را مورد بررسی، تحلیل و جمع‌بندی قرار خواهد داد و در جلسه رأی اعتماد به گزینه پیشنهادی وزارت نیرو ارائه خواهد کر</w:t>
      </w:r>
      <w:r>
        <w:rPr>
          <w:rFonts w:cs="B Mitra" w:hint="cs"/>
          <w:color w:val="0F0D29" w:themeColor="text1"/>
          <w:sz w:val="24"/>
          <w:szCs w:val="24"/>
          <w:rtl/>
        </w:rPr>
        <w:t>د.</w:t>
      </w:r>
    </w:p>
    <w:p w:rsidR="00E23CFD" w:rsidRDefault="00E23CFD" w:rsidP="00E23CFD">
      <w:pPr>
        <w:bidi/>
        <w:spacing w:line="240" w:lineRule="auto"/>
        <w:jc w:val="both"/>
        <w:rPr>
          <w:rFonts w:cs="B Mitra"/>
          <w:color w:val="0F0D29" w:themeColor="text1"/>
          <w:sz w:val="24"/>
          <w:szCs w:val="24"/>
          <w:rtl/>
        </w:rPr>
      </w:pPr>
    </w:p>
    <w:p w:rsidR="00E23CFD" w:rsidRDefault="00E23CFD" w:rsidP="00E23CFD">
      <w:pPr>
        <w:bidi/>
        <w:spacing w:line="240" w:lineRule="auto"/>
        <w:jc w:val="both"/>
        <w:rPr>
          <w:rFonts w:cs="B Mitra"/>
          <w:color w:val="0F0D29" w:themeColor="text1"/>
          <w:sz w:val="24"/>
          <w:szCs w:val="24"/>
          <w:rtl/>
        </w:rPr>
      </w:pPr>
    </w:p>
    <w:p w:rsidR="00E23CFD" w:rsidRDefault="00E23CFD" w:rsidP="00E23CFD">
      <w:pPr>
        <w:bidi/>
        <w:spacing w:line="240" w:lineRule="auto"/>
        <w:jc w:val="both"/>
        <w:rPr>
          <w:rFonts w:cs="B Mitra"/>
          <w:color w:val="0F0D29" w:themeColor="text1"/>
          <w:sz w:val="24"/>
          <w:szCs w:val="24"/>
          <w:rtl/>
        </w:rPr>
      </w:pPr>
    </w:p>
    <w:p w:rsidR="00EE75DD" w:rsidRDefault="00EE75DD" w:rsidP="00EE75DD">
      <w:pPr>
        <w:bidi/>
        <w:spacing w:line="240" w:lineRule="auto"/>
        <w:jc w:val="both"/>
        <w:rPr>
          <w:rFonts w:cs="B Mitra"/>
          <w:color w:val="0F0D29" w:themeColor="text1"/>
          <w:sz w:val="24"/>
          <w:szCs w:val="24"/>
          <w:rtl/>
        </w:rPr>
      </w:pPr>
    </w:p>
    <w:p w:rsidR="00284198" w:rsidRDefault="00284198">
      <w:pPr>
        <w:spacing w:after="200"/>
        <w:rPr>
          <w:rFonts w:cs="B Mitra"/>
          <w:color w:val="0F0D29" w:themeColor="text1"/>
          <w:sz w:val="24"/>
          <w:szCs w:val="24"/>
          <w:rtl/>
        </w:rPr>
      </w:pPr>
      <w:r>
        <w:rPr>
          <w:rFonts w:cs="B Mitra"/>
          <w:color w:val="0F0D29" w:themeColor="text1"/>
          <w:sz w:val="24"/>
          <w:szCs w:val="24"/>
          <w:rtl/>
        </w:rPr>
        <w:br w:type="page"/>
      </w:r>
    </w:p>
    <w:p w:rsidR="00973484" w:rsidRPr="00605A2C" w:rsidRDefault="00605A2C" w:rsidP="00973484">
      <w:pPr>
        <w:pStyle w:val="Heading1"/>
        <w:bidi/>
        <w:jc w:val="center"/>
        <w:rPr>
          <w:vertAlign w:val="subscript"/>
        </w:rPr>
      </w:pPr>
      <w:r w:rsidRPr="00356987">
        <w:rPr>
          <w:rFonts w:cs="B Mitra"/>
          <w:b w:val="0"/>
          <w:bCs/>
          <w:noProof/>
          <w:color w:val="18AFFB" w:themeColor="accent1" w:themeTint="99"/>
          <w:sz w:val="32"/>
          <w:u w:val="single"/>
        </w:rPr>
        <w:lastRenderedPageBreak/>
        <mc:AlternateContent>
          <mc:Choice Requires="wps">
            <w:drawing>
              <wp:anchor distT="0" distB="0" distL="114300" distR="114300" simplePos="0" relativeHeight="251754496" behindDoc="0" locked="0" layoutInCell="1" allowOverlap="1" wp14:anchorId="3ACB032D" wp14:editId="1945A560">
                <wp:simplePos x="0" y="0"/>
                <wp:positionH relativeFrom="margin">
                  <wp:posOffset>1821180</wp:posOffset>
                </wp:positionH>
                <wp:positionV relativeFrom="paragraph">
                  <wp:posOffset>400050</wp:posOffset>
                </wp:positionV>
                <wp:extent cx="3023235" cy="411480"/>
                <wp:effectExtent l="95250" t="57150" r="120015" b="160020"/>
                <wp:wrapTopAndBottom/>
                <wp:docPr id="10" name="Text Box 10"/>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31333C">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B032D" id="_x0000_t202" coordsize="21600,21600" o:spt="202" path="m,l,21600r21600,l21600,xe">
                <v:stroke joinstyle="miter"/>
                <v:path gradientshapeok="t" o:connecttype="rect"/>
              </v:shapetype>
              <v:shape id="Text Box 10" o:spid="_x0000_s1037" type="#_x0000_t202" style="position:absolute;left:0;text-align:left;margin-left:143.4pt;margin-top:31.5pt;width:238.05pt;height:32.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31333C">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374F6A" w:rsidRPr="00374F6A">
        <w:rPr>
          <w:rFonts w:cs="B Mitra"/>
          <w:b w:val="0"/>
          <w:bCs/>
          <w:color w:val="18AFFB" w:themeColor="accent1" w:themeTint="99"/>
          <w:rtl/>
        </w:rPr>
        <w:t>بهره‌برداری از فناوری جدید در شبکه مخابرات شرکت مدیریت شبکه برق ایران</w:t>
      </w:r>
    </w:p>
    <w:p w:rsidR="004C2F48" w:rsidRPr="00586D08" w:rsidRDefault="002F16EE" w:rsidP="00605A2C">
      <w:pPr>
        <w:tabs>
          <w:tab w:val="left" w:pos="9097"/>
        </w:tabs>
        <w:bidi/>
        <w:spacing w:line="240" w:lineRule="auto"/>
        <w:jc w:val="both"/>
        <w:rPr>
          <w:rFonts w:cs="B Mitra"/>
          <w:color w:val="0F0D29" w:themeColor="text1"/>
          <w:sz w:val="24"/>
          <w:szCs w:val="24"/>
          <w:rtl/>
        </w:rPr>
      </w:pPr>
      <w:bookmarkStart w:id="0" w:name="_GoBack"/>
      <w:r>
        <w:rPr>
          <w:noProof/>
        </w:rPr>
        <w:drawing>
          <wp:anchor distT="0" distB="0" distL="114300" distR="114300" simplePos="0" relativeHeight="251755520" behindDoc="0" locked="0" layoutInCell="1" allowOverlap="1" wp14:anchorId="187C456D" wp14:editId="728020E4">
            <wp:simplePos x="0" y="0"/>
            <wp:positionH relativeFrom="margin">
              <wp:align>left</wp:align>
            </wp:positionH>
            <wp:positionV relativeFrom="paragraph">
              <wp:posOffset>878205</wp:posOffset>
            </wp:positionV>
            <wp:extent cx="2924175" cy="1738630"/>
            <wp:effectExtent l="0" t="0" r="9525" b="0"/>
            <wp:wrapSquare wrapText="bothSides"/>
            <wp:docPr id="17" name="Picture 17" descr="http://news.moe.gov.ir/getmedia/9fe154ef-30ef-4e46-8bd6-c15b8cd2d7bb/%d8%b9%da%a9%d8%b3.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moe.gov.ir/getmedia/9fe154ef-30ef-4e46-8bd6-c15b8cd2d7bb/%d8%b9%da%a9%d8%b3.jpg?width=8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175"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1333C" w:rsidRPr="00586D08">
        <w:rPr>
          <w:rFonts w:cs="B Mitra"/>
          <w:color w:val="0F0D29" w:themeColor="text1"/>
          <w:sz w:val="24"/>
          <w:szCs w:val="24"/>
          <w:rtl/>
        </w:rPr>
        <w:t>نسل جدید و استاندارد شبکه‌های انتقال مخابراتی موسوم به</w:t>
      </w:r>
      <w:r w:rsidR="0031333C" w:rsidRPr="00586D08">
        <w:rPr>
          <w:rFonts w:cs="B Mitra"/>
          <w:color w:val="0F0D29" w:themeColor="text1"/>
          <w:sz w:val="24"/>
          <w:szCs w:val="24"/>
        </w:rPr>
        <w:t xml:space="preserve"> </w:t>
      </w:r>
      <w:r w:rsidR="0031333C" w:rsidRPr="00586D08">
        <w:rPr>
          <w:rFonts w:asciiTheme="majorBidi" w:hAnsiTheme="majorBidi" w:cstheme="majorBidi"/>
          <w:color w:val="0F0D29" w:themeColor="text1"/>
          <w:sz w:val="20"/>
          <w:szCs w:val="20"/>
        </w:rPr>
        <w:t>OTN</w:t>
      </w:r>
      <w:r w:rsidR="0031333C" w:rsidRPr="00586D08">
        <w:rPr>
          <w:rFonts w:cs="B Mitra"/>
          <w:color w:val="0F0D29" w:themeColor="text1"/>
          <w:sz w:val="20"/>
          <w:szCs w:val="20"/>
        </w:rPr>
        <w:t xml:space="preserve"> </w:t>
      </w:r>
      <w:r w:rsidR="0031333C" w:rsidRPr="00586D08">
        <w:rPr>
          <w:rFonts w:cs="B Mitra"/>
          <w:color w:val="0F0D29" w:themeColor="text1"/>
          <w:sz w:val="24"/>
          <w:szCs w:val="24"/>
          <w:rtl/>
        </w:rPr>
        <w:t>برای نخستین بار در صنعت برق کشور با استفاده از توان بومی شرکت‌های دانش بنیان داخلی در شرکت مدیریت شبکه برق ایران به بهره</w:t>
      </w:r>
      <w:r w:rsidR="00605A2C">
        <w:rPr>
          <w:rFonts w:cs="B Mitra" w:hint="cs"/>
          <w:color w:val="0F0D29" w:themeColor="text1"/>
          <w:sz w:val="24"/>
          <w:szCs w:val="24"/>
          <w:rtl/>
        </w:rPr>
        <w:t>‌</w:t>
      </w:r>
      <w:r w:rsidR="0031333C" w:rsidRPr="00586D08">
        <w:rPr>
          <w:rFonts w:cs="B Mitra"/>
          <w:color w:val="0F0D29" w:themeColor="text1"/>
          <w:sz w:val="24"/>
          <w:szCs w:val="24"/>
          <w:rtl/>
        </w:rPr>
        <w:t>ب</w:t>
      </w:r>
      <w:r w:rsidR="00605A2C">
        <w:rPr>
          <w:rFonts w:cs="B Mitra"/>
          <w:color w:val="0F0D29" w:themeColor="text1"/>
          <w:sz w:val="24"/>
          <w:szCs w:val="24"/>
          <w:rtl/>
        </w:rPr>
        <w:t>رداری رسی</w:t>
      </w:r>
      <w:r w:rsidR="00605A2C">
        <w:rPr>
          <w:rFonts w:cs="B Mitra" w:hint="cs"/>
          <w:color w:val="0F0D29" w:themeColor="text1"/>
          <w:sz w:val="24"/>
          <w:szCs w:val="24"/>
          <w:rtl/>
        </w:rPr>
        <w:t>د.</w:t>
      </w:r>
    </w:p>
    <w:p w:rsidR="0031333C" w:rsidRPr="00586D08" w:rsidRDefault="0031333C" w:rsidP="00586D08">
      <w:pPr>
        <w:pStyle w:val="NormalWeb"/>
        <w:bidi/>
        <w:spacing w:before="0" w:beforeAutospacing="0" w:after="0" w:afterAutospacing="0"/>
        <w:jc w:val="both"/>
        <w:rPr>
          <w:rFonts w:cs="B Mitra"/>
        </w:rPr>
      </w:pPr>
      <w:r w:rsidRPr="00586D08">
        <w:rPr>
          <w:rFonts w:cs="B Mitra"/>
          <w:color w:val="0F0D29" w:themeColor="text1"/>
          <w:rtl/>
        </w:rPr>
        <w:t>به گزارش</w:t>
      </w:r>
      <w:hyperlink r:id="rId31" w:tgtFrame="_blank" w:history="1">
        <w:r w:rsidRPr="00586D08">
          <w:rPr>
            <w:rStyle w:val="Hyperlink"/>
            <w:rFonts w:cs="B Mitra"/>
            <w:color w:val="0F0D29" w:themeColor="text1"/>
            <w:u w:val="none"/>
          </w:rPr>
          <w:t xml:space="preserve"> </w:t>
        </w:r>
        <w:r w:rsidRPr="00586D08">
          <w:rPr>
            <w:rStyle w:val="Hyperlink"/>
            <w:rFonts w:cs="B Mitra"/>
            <w:color w:val="0F0D29" w:themeColor="text1"/>
            <w:u w:val="none"/>
            <w:rtl/>
          </w:rPr>
          <w:t>گروه اقتصادی خبرگزاری صدا و سیما</w:t>
        </w:r>
      </w:hyperlink>
      <w:r w:rsidRPr="00586D08">
        <w:rPr>
          <w:rFonts w:cs="B Mitra"/>
          <w:color w:val="0F0D29" w:themeColor="text1"/>
        </w:rPr>
        <w:t xml:space="preserve"> </w:t>
      </w:r>
      <w:r w:rsidRPr="00586D08">
        <w:rPr>
          <w:rFonts w:cs="B Mitra"/>
          <w:color w:val="0F0D29" w:themeColor="text1"/>
          <w:rtl/>
        </w:rPr>
        <w:t>به نقل از وزارت نیرو (پاون)، آقای علی اکبر عباسی معاون مخابرات و پشتیبانی فنی شرکت مدیریت شبکه برق ایران با اشاره به قابلیت‌های این فناوری گفت: این فناوری قابلیت انتقال هر نوع ترافیکی را به ازای هر کانال نوری داراست که با توجه به بهره‌برداری از سیستم‌های انتقال نوری</w:t>
      </w:r>
      <w:r w:rsidRPr="00586D08">
        <w:rPr>
          <w:rFonts w:cs="B Mitra"/>
          <w:color w:val="0F0D29" w:themeColor="text1"/>
        </w:rPr>
        <w:t xml:space="preserve"> </w:t>
      </w:r>
      <w:r w:rsidRPr="00586D08">
        <w:rPr>
          <w:rFonts w:cs="B Mitra"/>
          <w:color w:val="0F0D29" w:themeColor="text1"/>
          <w:sz w:val="20"/>
          <w:szCs w:val="20"/>
        </w:rPr>
        <w:t xml:space="preserve">DWDM </w:t>
      </w:r>
      <w:r w:rsidR="00605A2C">
        <w:rPr>
          <w:rFonts w:cs="B Mitra" w:hint="cs"/>
          <w:color w:val="0F0D29" w:themeColor="text1"/>
          <w:sz w:val="20"/>
          <w:szCs w:val="20"/>
          <w:rtl/>
        </w:rPr>
        <w:t xml:space="preserve"> </w:t>
      </w:r>
      <w:r w:rsidRPr="00586D08">
        <w:rPr>
          <w:rFonts w:cs="B Mitra"/>
          <w:color w:val="0F0D29" w:themeColor="text1"/>
          <w:rtl/>
        </w:rPr>
        <w:t xml:space="preserve">می‌تواند تعداد </w:t>
      </w:r>
      <w:r w:rsidRPr="00586D08">
        <w:rPr>
          <w:rFonts w:cs="B Mitra"/>
          <w:rtl/>
          <w:lang w:bidi="fa-IR"/>
        </w:rPr>
        <w:t>۴۰</w:t>
      </w:r>
      <w:r w:rsidRPr="00586D08">
        <w:rPr>
          <w:rFonts w:cs="B Mitra"/>
          <w:rtl/>
        </w:rPr>
        <w:t xml:space="preserve"> طول موج (یا کریر) نوری را مستقیم یا با استفاده از قالب‌های</w:t>
      </w:r>
      <w:r w:rsidRPr="00586D08">
        <w:rPr>
          <w:rFonts w:cs="B Mitra"/>
        </w:rPr>
        <w:t xml:space="preserve"> </w:t>
      </w:r>
      <w:r w:rsidRPr="00586D08">
        <w:rPr>
          <w:rFonts w:cs="B Mitra"/>
          <w:sz w:val="20"/>
          <w:szCs w:val="20"/>
        </w:rPr>
        <w:t xml:space="preserve">OTN </w:t>
      </w:r>
      <w:r w:rsidRPr="00586D08">
        <w:rPr>
          <w:rFonts w:cs="B Mitra"/>
          <w:rtl/>
        </w:rPr>
        <w:t>انتقال دهد</w:t>
      </w:r>
      <w:r w:rsidRPr="00586D08">
        <w:rPr>
          <w:rFonts w:cs="B Mitra"/>
        </w:rPr>
        <w:t>.</w:t>
      </w:r>
    </w:p>
    <w:p w:rsidR="0031333C" w:rsidRPr="00586D08" w:rsidRDefault="0031333C" w:rsidP="00605A2C">
      <w:pPr>
        <w:pStyle w:val="NormalWeb"/>
        <w:bidi/>
        <w:spacing w:before="0" w:beforeAutospacing="0" w:after="0" w:afterAutospacing="0"/>
        <w:jc w:val="both"/>
        <w:rPr>
          <w:rFonts w:cs="B Mitra"/>
        </w:rPr>
      </w:pPr>
      <w:r w:rsidRPr="00586D08">
        <w:rPr>
          <w:rFonts w:cs="B Mitra"/>
          <w:rtl/>
        </w:rPr>
        <w:t>عباسی افزود: این سیست</w:t>
      </w:r>
      <w:r w:rsidR="00586D08">
        <w:rPr>
          <w:rFonts w:cs="B Mitra" w:hint="cs"/>
          <w:rtl/>
        </w:rPr>
        <w:t xml:space="preserve">م </w:t>
      </w:r>
      <w:r w:rsidRPr="00586D08">
        <w:rPr>
          <w:rFonts w:cs="B Mitra"/>
          <w:sz w:val="20"/>
          <w:szCs w:val="20"/>
        </w:rPr>
        <w:t>DWDM</w:t>
      </w:r>
      <w:r w:rsidRPr="00586D08">
        <w:rPr>
          <w:rFonts w:cs="B Mitra"/>
          <w:rtl/>
        </w:rPr>
        <w:t>، فیبر نوری را که یک شاهراه با طیف وسیع است به تعدادی کانال با پهنای باندی محدودتر تقسیم می‌کند که درون هر کانال آن می‌توان یک سیگنال</w:t>
      </w:r>
      <w:r w:rsidRPr="00586D08">
        <w:rPr>
          <w:rFonts w:cs="B Mitra"/>
        </w:rPr>
        <w:t xml:space="preserve"> </w:t>
      </w:r>
      <w:r w:rsidRPr="00586D08">
        <w:rPr>
          <w:rFonts w:cs="B Mitra"/>
          <w:sz w:val="20"/>
          <w:szCs w:val="20"/>
        </w:rPr>
        <w:t xml:space="preserve">Ethernet/OTN/SDH </w:t>
      </w:r>
      <w:r w:rsidRPr="00586D08">
        <w:rPr>
          <w:rFonts w:cs="B Mitra"/>
          <w:rtl/>
        </w:rPr>
        <w:t>را انتقال داد</w:t>
      </w:r>
      <w:r w:rsidRPr="00586D08">
        <w:rPr>
          <w:rFonts w:cs="B Mitra"/>
        </w:rPr>
        <w:t>.</w:t>
      </w:r>
    </w:p>
    <w:p w:rsidR="0031333C" w:rsidRPr="00586D08" w:rsidRDefault="0031333C" w:rsidP="00586D08">
      <w:pPr>
        <w:pStyle w:val="NormalWeb"/>
        <w:bidi/>
        <w:spacing w:before="0" w:beforeAutospacing="0" w:after="0" w:afterAutospacing="0"/>
        <w:jc w:val="both"/>
        <w:rPr>
          <w:rFonts w:cs="B Mitra"/>
        </w:rPr>
      </w:pPr>
      <w:r w:rsidRPr="00586D08">
        <w:rPr>
          <w:rFonts w:cs="B Mitra"/>
          <w:rtl/>
        </w:rPr>
        <w:t>عباسی ادامه داد: سیستم‌های جدید انتقال مخابراتی</w:t>
      </w:r>
      <w:r w:rsidRPr="00586D08">
        <w:rPr>
          <w:rFonts w:cs="B Mitra"/>
        </w:rPr>
        <w:t xml:space="preserve"> </w:t>
      </w:r>
      <w:r w:rsidRPr="00586D08">
        <w:rPr>
          <w:rFonts w:cs="B Mitra"/>
          <w:sz w:val="20"/>
          <w:szCs w:val="20"/>
        </w:rPr>
        <w:t xml:space="preserve">OTN </w:t>
      </w:r>
      <w:r w:rsidRPr="00586D08">
        <w:rPr>
          <w:rFonts w:cs="B Mitra"/>
          <w:rtl/>
        </w:rPr>
        <w:t>علاوه بر همه مزایای سیستم‌های قدیمی</w:t>
      </w:r>
      <w:r w:rsidRPr="00586D08">
        <w:rPr>
          <w:rFonts w:cs="B Mitra"/>
        </w:rPr>
        <w:t xml:space="preserve"> </w:t>
      </w:r>
      <w:r w:rsidRPr="00586D08">
        <w:rPr>
          <w:rFonts w:cs="B Mitra"/>
          <w:sz w:val="20"/>
          <w:szCs w:val="20"/>
        </w:rPr>
        <w:t>SDH</w:t>
      </w:r>
      <w:r w:rsidRPr="00586D08">
        <w:rPr>
          <w:rFonts w:cs="B Mitra"/>
          <w:rtl/>
        </w:rPr>
        <w:t>، توانایی تشخیص خطا‌ها و تصحیح آن‌ها را داشته و در شرایط یکسان باعث افزایش کیفیت سیگنال مخابراتی، افزایش برد انتقال بین نقاط مخابراتی می‌شود. علاوه بر آن امکان ایجاد ظرفیت بسیار بالا برای انتقال دیتا با هر نرخ بیتی را برای</w:t>
      </w:r>
      <w:r w:rsidRPr="00586D08">
        <w:rPr>
          <w:rFonts w:cs="B Mitra"/>
        </w:rPr>
        <w:t xml:space="preserve"> </w:t>
      </w:r>
      <w:r w:rsidRPr="00586D08">
        <w:rPr>
          <w:rFonts w:cs="B Mitra"/>
          <w:sz w:val="20"/>
          <w:szCs w:val="20"/>
        </w:rPr>
        <w:t xml:space="preserve">IP </w:t>
      </w:r>
      <w:r w:rsidRPr="00586D08">
        <w:rPr>
          <w:rFonts w:cs="B Mitra"/>
          <w:rtl/>
        </w:rPr>
        <w:t>تمام شبکه‌های آتی دارد</w:t>
      </w:r>
      <w:r w:rsidRPr="00586D08">
        <w:rPr>
          <w:rFonts w:cs="B Mitra"/>
        </w:rPr>
        <w:t>.</w:t>
      </w:r>
    </w:p>
    <w:p w:rsidR="0031333C" w:rsidRPr="00586D08" w:rsidRDefault="0031333C" w:rsidP="00605A2C">
      <w:pPr>
        <w:pStyle w:val="NormalWeb"/>
        <w:bidi/>
        <w:spacing w:before="0" w:beforeAutospacing="0" w:after="0" w:afterAutospacing="0"/>
        <w:jc w:val="both"/>
        <w:rPr>
          <w:rFonts w:cs="B Mitra"/>
        </w:rPr>
      </w:pPr>
      <w:r w:rsidRPr="00586D08">
        <w:rPr>
          <w:rFonts w:cs="B Mitra"/>
          <w:rtl/>
        </w:rPr>
        <w:t>وی گفت: پروژه سیستم انتقال مخابراتی</w:t>
      </w:r>
      <w:r w:rsidRPr="00586D08">
        <w:rPr>
          <w:rFonts w:cs="B Mitra"/>
        </w:rPr>
        <w:t xml:space="preserve"> </w:t>
      </w:r>
      <w:r w:rsidRPr="00586D08">
        <w:rPr>
          <w:rFonts w:cs="B Mitra"/>
          <w:sz w:val="20"/>
          <w:szCs w:val="20"/>
        </w:rPr>
        <w:t xml:space="preserve">OTN/DWDM </w:t>
      </w:r>
      <w:r w:rsidRPr="00586D08">
        <w:rPr>
          <w:rFonts w:cs="B Mitra"/>
          <w:rtl/>
        </w:rPr>
        <w:t>که برای تست و ارزیابی تکنولوژی</w:t>
      </w:r>
      <w:r w:rsidRPr="00586D08">
        <w:rPr>
          <w:rFonts w:cs="B Mitra"/>
        </w:rPr>
        <w:t xml:space="preserve"> </w:t>
      </w:r>
      <w:r w:rsidRPr="00586D08">
        <w:rPr>
          <w:rFonts w:cs="B Mitra"/>
          <w:sz w:val="20"/>
          <w:szCs w:val="20"/>
        </w:rPr>
        <w:t xml:space="preserve">OTN </w:t>
      </w:r>
      <w:r w:rsidRPr="00586D08">
        <w:rPr>
          <w:rFonts w:cs="B Mitra"/>
          <w:rtl/>
        </w:rPr>
        <w:t>با استفاده از تجهیزات تولید داخل مورد بهره</w:t>
      </w:r>
      <w:r w:rsidR="00605A2C">
        <w:rPr>
          <w:rFonts w:cs="B Mitra" w:hint="cs"/>
          <w:rtl/>
        </w:rPr>
        <w:t>‌</w:t>
      </w:r>
      <w:r w:rsidRPr="00586D08">
        <w:rPr>
          <w:rFonts w:cs="B Mitra"/>
          <w:rtl/>
        </w:rPr>
        <w:t>برداری قرار گرفته</w:t>
      </w:r>
      <w:r w:rsidR="00605A2C">
        <w:rPr>
          <w:rFonts w:cs="B Mitra" w:hint="cs"/>
          <w:rtl/>
        </w:rPr>
        <w:t>،</w:t>
      </w:r>
      <w:r w:rsidRPr="00586D08">
        <w:rPr>
          <w:rFonts w:cs="B Mitra"/>
          <w:rtl/>
        </w:rPr>
        <w:t xml:space="preserve"> دارای ابعاد بزرگی است تا بتواند نمونه‌ای از کل نیاز‌های مخابراتی صنعت برق را پوشش دهد. به همین منظور تعداد </w:t>
      </w:r>
      <w:r w:rsidRPr="00586D08">
        <w:rPr>
          <w:rFonts w:cs="B Mitra"/>
          <w:rtl/>
          <w:lang w:bidi="fa-IR"/>
        </w:rPr>
        <w:t>۲۴</w:t>
      </w:r>
      <w:r w:rsidRPr="00586D08">
        <w:rPr>
          <w:rFonts w:cs="B Mitra"/>
          <w:rtl/>
        </w:rPr>
        <w:t xml:space="preserve"> ایستگاه با فواصل بین ایستگاهی از </w:t>
      </w:r>
      <w:r w:rsidRPr="00586D08">
        <w:rPr>
          <w:rFonts w:cs="B Mitra"/>
          <w:rtl/>
          <w:lang w:bidi="fa-IR"/>
        </w:rPr>
        <w:t>۹</w:t>
      </w:r>
      <w:r w:rsidRPr="00586D08">
        <w:rPr>
          <w:rFonts w:cs="B Mitra"/>
          <w:rtl/>
        </w:rPr>
        <w:t xml:space="preserve"> تا </w:t>
      </w:r>
      <w:r w:rsidRPr="00586D08">
        <w:rPr>
          <w:rFonts w:cs="B Mitra"/>
          <w:rtl/>
          <w:lang w:bidi="fa-IR"/>
        </w:rPr>
        <w:t>۱۶۵</w:t>
      </w:r>
      <w:r w:rsidRPr="00586D08">
        <w:rPr>
          <w:rFonts w:cs="B Mitra"/>
          <w:rtl/>
        </w:rPr>
        <w:t xml:space="preserve"> کیلومتر را که فواصل رایج بین پست‌های برق است و چهار برق منطقه اصفهان، تهران، زنجان و باختر را در برمی‌گیرد به‌عنوان ایستگاه‌های پایلوت انتخاب شد</w:t>
      </w:r>
      <w:r w:rsidRPr="00586D08">
        <w:rPr>
          <w:rFonts w:cs="B Mitra"/>
        </w:rPr>
        <w:t>.</w:t>
      </w:r>
    </w:p>
    <w:p w:rsidR="0031333C" w:rsidRPr="00586D08" w:rsidRDefault="0031333C" w:rsidP="00586D08">
      <w:pPr>
        <w:pStyle w:val="NormalWeb"/>
        <w:bidi/>
        <w:spacing w:before="0" w:beforeAutospacing="0" w:after="0" w:afterAutospacing="0"/>
        <w:jc w:val="both"/>
        <w:rPr>
          <w:rFonts w:cs="B Mitra"/>
        </w:rPr>
      </w:pPr>
      <w:r w:rsidRPr="00586D08">
        <w:rPr>
          <w:rFonts w:cs="B Mitra"/>
          <w:rtl/>
        </w:rPr>
        <w:t>وی درخصوص قابلیت‌های منحصر به فرد این سیستم افزود: این سیستم‌های کاملا بومی امکان نظارت و نگهداری را از راه دور میسر کرده که اشکالات بوجود آمده را در سریع‌ترین زمان ممکن به اطلاع بهره</w:t>
      </w:r>
      <w:r w:rsidR="00586D08">
        <w:rPr>
          <w:rFonts w:cs="B Mitra" w:hint="cs"/>
          <w:rtl/>
        </w:rPr>
        <w:t>‌</w:t>
      </w:r>
      <w:r w:rsidRPr="00586D08">
        <w:rPr>
          <w:rFonts w:cs="B Mitra"/>
          <w:rtl/>
        </w:rPr>
        <w:t>بردار می‌رساند و فاصله بین</w:t>
      </w:r>
      <w:r w:rsidRPr="00586D08">
        <w:rPr>
          <w:rFonts w:cs="B Mitra"/>
        </w:rPr>
        <w:t xml:space="preserve"> </w:t>
      </w:r>
      <w:r w:rsidRPr="00586D08">
        <w:rPr>
          <w:rFonts w:cs="B Mitra"/>
          <w:sz w:val="20"/>
          <w:szCs w:val="20"/>
        </w:rPr>
        <w:t xml:space="preserve">Fault </w:t>
      </w:r>
      <w:r w:rsidRPr="00586D08">
        <w:rPr>
          <w:rFonts w:cs="B Mitra"/>
          <w:rtl/>
        </w:rPr>
        <w:t>ایجاد شده تا رفع اشکال را بسیار کوتاه می‌کند</w:t>
      </w:r>
      <w:r w:rsidRPr="00586D08">
        <w:rPr>
          <w:rFonts w:cs="B Mitra"/>
        </w:rPr>
        <w:t>.</w:t>
      </w:r>
    </w:p>
    <w:p w:rsidR="0031333C" w:rsidRDefault="0031333C" w:rsidP="00605A2C">
      <w:pPr>
        <w:pStyle w:val="NormalWeb"/>
        <w:bidi/>
        <w:spacing w:before="0" w:beforeAutospacing="0" w:after="0" w:afterAutospacing="0"/>
        <w:jc w:val="both"/>
        <w:rPr>
          <w:rFonts w:cs="B Mitra"/>
          <w:rtl/>
        </w:rPr>
      </w:pPr>
      <w:r w:rsidRPr="00586D08">
        <w:rPr>
          <w:rFonts w:cs="B Mitra"/>
          <w:rtl/>
        </w:rPr>
        <w:t>عباسی اضافه کرد: از مزایای مهم دیگر این سیستم، بهره برداری از فناوری</w:t>
      </w:r>
      <w:r w:rsidR="00605A2C">
        <w:rPr>
          <w:rFonts w:cs="B Mitra" w:hint="cs"/>
          <w:rtl/>
        </w:rPr>
        <w:t xml:space="preserve"> ت</w:t>
      </w:r>
      <w:r w:rsidRPr="00586D08">
        <w:rPr>
          <w:rFonts w:cs="B Mitra"/>
          <w:rtl/>
        </w:rPr>
        <w:t>کنولوژی</w:t>
      </w:r>
      <w:r w:rsidRPr="00586D08">
        <w:rPr>
          <w:rFonts w:cs="B Mitra"/>
          <w:sz w:val="20"/>
          <w:szCs w:val="20"/>
        </w:rPr>
        <w:t xml:space="preserve">ROADM </w:t>
      </w:r>
      <w:r w:rsidR="00605A2C">
        <w:rPr>
          <w:rFonts w:cs="B Mitra" w:hint="cs"/>
          <w:rtl/>
        </w:rPr>
        <w:t xml:space="preserve"> ا</w:t>
      </w:r>
      <w:r w:rsidRPr="00586D08">
        <w:rPr>
          <w:rFonts w:cs="B Mitra"/>
          <w:rtl/>
        </w:rPr>
        <w:t>ست که در ایستگاه‌های مخابرات نوری صنعت برق مورد بهره</w:t>
      </w:r>
      <w:r w:rsidR="00F24ED1">
        <w:rPr>
          <w:rFonts w:cs="B Mitra" w:hint="cs"/>
          <w:rtl/>
        </w:rPr>
        <w:t>‌</w:t>
      </w:r>
      <w:r w:rsidRPr="00586D08">
        <w:rPr>
          <w:rFonts w:cs="B Mitra"/>
          <w:rtl/>
        </w:rPr>
        <w:t>برداری قرار گرفته و امکان پیاده و سوار کردن کانال‌های بین راهی را بدون حضور فیزیکی و با استفاده از نرم</w:t>
      </w:r>
      <w:r w:rsidR="00F24ED1">
        <w:rPr>
          <w:rFonts w:cs="B Mitra" w:hint="cs"/>
          <w:rtl/>
        </w:rPr>
        <w:t>‌</w:t>
      </w:r>
      <w:r w:rsidRPr="00586D08">
        <w:rPr>
          <w:rFonts w:cs="B Mitra"/>
          <w:rtl/>
        </w:rPr>
        <w:t xml:space="preserve">افزار میسر می‌کند و سرعت جابجایی ترافیک‌ها و رفع اشکالات مرتبط با این تغییرات را به حداقل خود (حداکثر یک ساعت) می‌رساند، در حالی که در سامانه‌های قدیمی حداقل </w:t>
      </w:r>
      <w:r w:rsidRPr="00586D08">
        <w:rPr>
          <w:rFonts w:cs="B Mitra"/>
          <w:rtl/>
          <w:lang w:bidi="fa-IR"/>
        </w:rPr>
        <w:t>۲۴</w:t>
      </w:r>
      <w:r w:rsidRPr="00586D08">
        <w:rPr>
          <w:rFonts w:cs="B Mitra"/>
          <w:rtl/>
        </w:rPr>
        <w:t xml:space="preserve"> ساعت برای این تغییرات زمان لازم بود</w:t>
      </w:r>
      <w:r w:rsidRPr="00586D08">
        <w:rPr>
          <w:rFonts w:cs="B Mitra"/>
        </w:rPr>
        <w:t>.</w:t>
      </w:r>
    </w:p>
    <w:p w:rsidR="00DF7F4F" w:rsidRDefault="00E71537" w:rsidP="00DF7F4F">
      <w:pPr>
        <w:pStyle w:val="Heading1"/>
        <w:bidi/>
        <w:jc w:val="center"/>
        <w:rPr>
          <w:rFonts w:cs="B Mitra"/>
          <w:b w:val="0"/>
          <w:bCs/>
          <w:color w:val="18AFFB" w:themeColor="accent1" w:themeTint="99"/>
          <w:rtl/>
        </w:rPr>
      </w:pPr>
      <w:r w:rsidRPr="00E71537">
        <w:rPr>
          <w:rFonts w:cs="B Mitra"/>
          <w:b w:val="0"/>
          <w:bCs/>
          <w:color w:val="18AFFB" w:themeColor="accent1" w:themeTint="99"/>
          <w:rtl/>
        </w:rPr>
        <w:br w:type="page"/>
      </w:r>
    </w:p>
    <w:p w:rsidR="00F7635F" w:rsidRDefault="00F7635F" w:rsidP="00F7635F">
      <w:pPr>
        <w:bidi/>
        <w:jc w:val="center"/>
        <w:rPr>
          <w:rFonts w:cs="B Mitra"/>
          <w:b w:val="0"/>
          <w:bCs/>
          <w:color w:val="18AFFB" w:themeColor="accent1" w:themeTint="99"/>
          <w:sz w:val="32"/>
          <w:rtl/>
        </w:rPr>
      </w:pPr>
      <w:r w:rsidRPr="00F7635F">
        <w:rPr>
          <w:rFonts w:cs="B Mitra"/>
          <w:b w:val="0"/>
          <w:bCs/>
          <w:noProof/>
          <w:color w:val="18AFFB" w:themeColor="accent1" w:themeTint="99"/>
          <w:sz w:val="32"/>
          <w:szCs w:val="32"/>
        </w:rPr>
        <w:lastRenderedPageBreak/>
        <mc:AlternateContent>
          <mc:Choice Requires="wps">
            <w:drawing>
              <wp:anchor distT="0" distB="0" distL="114300" distR="114300" simplePos="0" relativeHeight="251776000" behindDoc="0" locked="0" layoutInCell="1" allowOverlap="1" wp14:anchorId="5555DF0E" wp14:editId="5A5AF64C">
                <wp:simplePos x="0" y="0"/>
                <wp:positionH relativeFrom="margin">
                  <wp:align>center</wp:align>
                </wp:positionH>
                <wp:positionV relativeFrom="paragraph">
                  <wp:posOffset>441325</wp:posOffset>
                </wp:positionV>
                <wp:extent cx="3023235" cy="411480"/>
                <wp:effectExtent l="95250" t="57150" r="120015" b="160020"/>
                <wp:wrapTopAndBottom/>
                <wp:docPr id="21" name="Text Box 2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E71537" w:rsidRDefault="00B3570E" w:rsidP="00F7635F">
                            <w:pPr>
                              <w:pStyle w:val="Heading1"/>
                              <w:tabs>
                                <w:tab w:val="left" w:pos="8372"/>
                              </w:tabs>
                              <w:bidi/>
                              <w:spacing w:before="0" w:after="0" w:line="240" w:lineRule="auto"/>
                              <w:jc w:val="center"/>
                              <w:rPr>
                                <w:rFonts w:cs="B Mitra"/>
                                <w:b w:val="0"/>
                                <w:bCs/>
                                <w:color w:val="FFFFFF" w:themeColor="background1"/>
                                <w:sz w:val="28"/>
                                <w:szCs w:val="28"/>
                                <w:rtl/>
                                <w:lang w:bidi="fa-IR"/>
                              </w:rPr>
                            </w:pPr>
                            <w:r>
                              <w:rPr>
                                <w:rFonts w:cs="B Mitra" w:hint="cs"/>
                                <w:b w:val="0"/>
                                <w:bCs/>
                                <w:color w:val="FFFFFF" w:themeColor="background1"/>
                                <w:sz w:val="28"/>
                                <w:szCs w:val="28"/>
                                <w:rtl/>
                                <w:lang w:bidi="fa-IR"/>
                              </w:rPr>
                              <w:t>خبرگزاری مهر  12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5DF0E" id="Text Box 21" o:spid="_x0000_s1038" type="#_x0000_t202" style="position:absolute;left:0;text-align:left;margin-left:0;margin-top:34.75pt;width:238.05pt;height:32.4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" fillcolor="#3592cf [3205]" strokecolor="#3592cf [3205]" strokeweight="1pt">
                <v:fill color2="#5da7d8 [2581]" rotate="t" angle="180" colors="0 #0488df;40632f #2296e2;1 #72afeb" focus="100%" type="gradient"/>
                <v:shadow on="t" color="black" opacity="40092f" origin=",.5" offset="0,3pt"/>
                <v:textbox>
                  <w:txbxContent>
                    <w:p w:rsidR="00B3570E" w:rsidRPr="00E71537" w:rsidRDefault="00B3570E" w:rsidP="00F7635F">
                      <w:pPr>
                        <w:pStyle w:val="Heading1"/>
                        <w:tabs>
                          <w:tab w:val="left" w:pos="8372"/>
                        </w:tabs>
                        <w:bidi/>
                        <w:spacing w:before="0" w:after="0" w:line="240" w:lineRule="auto"/>
                        <w:jc w:val="center"/>
                        <w:rPr>
                          <w:rFonts w:cs="B Mitra"/>
                          <w:b w:val="0"/>
                          <w:bCs/>
                          <w:color w:val="FFFFFF" w:themeColor="background1"/>
                          <w:sz w:val="28"/>
                          <w:szCs w:val="28"/>
                          <w:rtl/>
                          <w:lang w:bidi="fa-IR"/>
                        </w:rPr>
                      </w:pPr>
                      <w:r>
                        <w:rPr>
                          <w:rFonts w:cs="B Mitra" w:hint="cs"/>
                          <w:b w:val="0"/>
                          <w:bCs/>
                          <w:color w:val="FFFFFF" w:themeColor="background1"/>
                          <w:sz w:val="28"/>
                          <w:szCs w:val="28"/>
                          <w:rtl/>
                          <w:lang w:bidi="fa-IR"/>
                        </w:rPr>
                        <w:t>خبرگزاری مهر  12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32" w:history="1">
        <w:r w:rsidRPr="00F7635F">
          <w:rPr>
            <w:rStyle w:val="Hyperlink"/>
            <w:rFonts w:cs="B Mitra"/>
            <w:b w:val="0"/>
            <w:bCs/>
            <w:color w:val="18AFFB" w:themeColor="accent1" w:themeTint="99"/>
            <w:sz w:val="32"/>
            <w:szCs w:val="32"/>
            <w:u w:val="none"/>
            <w:rtl/>
          </w:rPr>
          <w:t xml:space="preserve">پذیرش </w:t>
        </w:r>
        <w:r w:rsidRPr="00F7635F">
          <w:rPr>
            <w:rStyle w:val="Hyperlink"/>
            <w:rFonts w:cs="B Mitra"/>
            <w:b w:val="0"/>
            <w:bCs/>
            <w:color w:val="18AFFB" w:themeColor="accent1" w:themeTint="99"/>
            <w:sz w:val="32"/>
            <w:szCs w:val="32"/>
            <w:u w:val="none"/>
            <w:rtl/>
            <w:lang w:bidi="fa-IR"/>
          </w:rPr>
          <w:t>۶۷</w:t>
        </w:r>
        <w:r w:rsidRPr="00F7635F">
          <w:rPr>
            <w:rStyle w:val="Hyperlink"/>
            <w:rFonts w:cs="B Mitra"/>
            <w:b w:val="0"/>
            <w:bCs/>
            <w:color w:val="18AFFB" w:themeColor="accent1" w:themeTint="99"/>
            <w:sz w:val="32"/>
            <w:szCs w:val="32"/>
            <w:u w:val="none"/>
            <w:rtl/>
          </w:rPr>
          <w:t xml:space="preserve"> نیروگاه در بورس انرژی/ عرضه کنتور برق در بورس کالا</w:t>
        </w:r>
      </w:hyperlink>
    </w:p>
    <w:p w:rsidR="00F916D5" w:rsidRDefault="00F916D5" w:rsidP="00F7635F">
      <w:pPr>
        <w:bidi/>
        <w:spacing w:line="240" w:lineRule="auto"/>
        <w:jc w:val="both"/>
        <w:rPr>
          <w:noProof/>
          <w:rtl/>
        </w:rPr>
      </w:pPr>
    </w:p>
    <w:p w:rsidR="00F7635F" w:rsidRPr="00F7635F" w:rsidRDefault="00F916D5" w:rsidP="00F916D5">
      <w:pPr>
        <w:bidi/>
        <w:spacing w:line="240" w:lineRule="auto"/>
        <w:jc w:val="both"/>
        <w:rPr>
          <w:rFonts w:cs="B Mitra"/>
          <w:color w:val="auto"/>
          <w:sz w:val="24"/>
          <w:szCs w:val="24"/>
          <w:rtl/>
        </w:rPr>
      </w:pPr>
      <w:r>
        <w:rPr>
          <w:noProof/>
        </w:rPr>
        <w:drawing>
          <wp:anchor distT="0" distB="0" distL="114300" distR="114300" simplePos="0" relativeHeight="251777024" behindDoc="0" locked="0" layoutInCell="1" allowOverlap="1" wp14:anchorId="743108F6" wp14:editId="1831AF65">
            <wp:simplePos x="0" y="0"/>
            <wp:positionH relativeFrom="margin">
              <wp:align>left</wp:align>
            </wp:positionH>
            <wp:positionV relativeFrom="paragraph">
              <wp:posOffset>355600</wp:posOffset>
            </wp:positionV>
            <wp:extent cx="3180715" cy="1905000"/>
            <wp:effectExtent l="0" t="0" r="635" b="0"/>
            <wp:wrapSquare wrapText="bothSides"/>
            <wp:docPr id="22" name="Picture 22" descr="پذیرش ۶۷ نیروگاه در بورس انرژی/ عرضه کنتور برق در بورس کال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پذیرش ۶۷ نیروگاه در بورس انرژی/ عرضه کنتور برق در بورس کالا"/>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071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35F" w:rsidRPr="00F7635F">
        <w:rPr>
          <w:rFonts w:cs="B Mitra"/>
          <w:color w:val="auto"/>
          <w:sz w:val="24"/>
          <w:szCs w:val="24"/>
          <w:rtl/>
        </w:rPr>
        <w:t xml:space="preserve">معاون توسعه بازار و مطالعات اقتصادی بورس انرژی از پذیرش و قابلیت معامله </w:t>
      </w:r>
      <w:r w:rsidR="00F7635F" w:rsidRPr="00F7635F">
        <w:rPr>
          <w:rFonts w:cs="B Mitra"/>
          <w:color w:val="auto"/>
          <w:sz w:val="24"/>
          <w:szCs w:val="24"/>
          <w:rtl/>
          <w:lang w:bidi="fa-IR"/>
        </w:rPr>
        <w:t>۶۷</w:t>
      </w:r>
      <w:r w:rsidR="00F7635F" w:rsidRPr="00F7635F">
        <w:rPr>
          <w:rFonts w:cs="B Mitra"/>
          <w:color w:val="auto"/>
          <w:sz w:val="24"/>
          <w:szCs w:val="24"/>
        </w:rPr>
        <w:t xml:space="preserve"> </w:t>
      </w:r>
      <w:r w:rsidR="00F7635F" w:rsidRPr="00F7635F">
        <w:rPr>
          <w:rFonts w:cs="B Mitra"/>
          <w:color w:val="auto"/>
          <w:sz w:val="24"/>
          <w:szCs w:val="24"/>
          <w:rtl/>
        </w:rPr>
        <w:t xml:space="preserve">نیروگاه در بورس انرژی شامل </w:t>
      </w:r>
      <w:r w:rsidR="00F7635F" w:rsidRPr="00F7635F">
        <w:rPr>
          <w:rFonts w:cs="B Mitra"/>
          <w:color w:val="auto"/>
          <w:sz w:val="24"/>
          <w:szCs w:val="24"/>
          <w:rtl/>
          <w:lang w:bidi="fa-IR"/>
        </w:rPr>
        <w:t>۴۱</w:t>
      </w:r>
      <w:r w:rsidR="00F7635F" w:rsidRPr="00F7635F">
        <w:rPr>
          <w:rFonts w:cs="B Mitra"/>
          <w:color w:val="auto"/>
          <w:sz w:val="24"/>
          <w:szCs w:val="24"/>
          <w:rtl/>
        </w:rPr>
        <w:t xml:space="preserve"> نیروگاه خصوصی و </w:t>
      </w:r>
      <w:r w:rsidR="00F7635F" w:rsidRPr="00F7635F">
        <w:rPr>
          <w:rFonts w:cs="B Mitra"/>
          <w:color w:val="auto"/>
          <w:sz w:val="24"/>
          <w:szCs w:val="24"/>
          <w:rtl/>
          <w:lang w:bidi="fa-IR"/>
        </w:rPr>
        <w:t>۲۶</w:t>
      </w:r>
      <w:r w:rsidR="00F7635F" w:rsidRPr="00F7635F">
        <w:rPr>
          <w:rFonts w:cs="B Mitra"/>
          <w:color w:val="auto"/>
          <w:sz w:val="24"/>
          <w:szCs w:val="24"/>
          <w:rtl/>
        </w:rPr>
        <w:t xml:space="preserve"> نیروگاه دولتی از ابتدای تأسیس تا مرداد ماه </w:t>
      </w:r>
      <w:r w:rsidR="00F7635F" w:rsidRPr="00F7635F">
        <w:rPr>
          <w:rFonts w:cs="B Mitra"/>
          <w:color w:val="auto"/>
          <w:sz w:val="24"/>
          <w:szCs w:val="24"/>
          <w:rtl/>
          <w:lang w:bidi="fa-IR"/>
        </w:rPr>
        <w:t>۱۴۰۰</w:t>
      </w:r>
      <w:r w:rsidR="00F7635F" w:rsidRPr="00F7635F">
        <w:rPr>
          <w:rFonts w:cs="B Mitra"/>
          <w:color w:val="auto"/>
          <w:sz w:val="24"/>
          <w:szCs w:val="24"/>
          <w:rtl/>
        </w:rPr>
        <w:t xml:space="preserve"> خبر دا</w:t>
      </w:r>
      <w:r>
        <w:rPr>
          <w:rFonts w:cs="B Mitra" w:hint="cs"/>
          <w:color w:val="auto"/>
          <w:sz w:val="24"/>
          <w:szCs w:val="24"/>
          <w:rtl/>
        </w:rPr>
        <w:t>د.</w:t>
      </w:r>
    </w:p>
    <w:p w:rsidR="00F7635F" w:rsidRPr="00F7635F" w:rsidRDefault="00F7635F" w:rsidP="00F916D5">
      <w:pPr>
        <w:bidi/>
        <w:spacing w:line="240" w:lineRule="auto"/>
        <w:jc w:val="both"/>
        <w:rPr>
          <w:rFonts w:eastAsia="Times New Roman" w:cs="B Mitra"/>
          <w:color w:val="auto"/>
          <w:sz w:val="24"/>
          <w:szCs w:val="24"/>
        </w:rPr>
      </w:pPr>
      <w:r w:rsidRPr="00F7635F">
        <w:rPr>
          <w:rFonts w:cs="B Mitra"/>
          <w:color w:val="auto"/>
          <w:sz w:val="24"/>
          <w:szCs w:val="24"/>
          <w:rtl/>
        </w:rPr>
        <w:t xml:space="preserve">به گزارش </w:t>
      </w:r>
      <w:hyperlink r:id="rId34" w:history="1">
        <w:r w:rsidRPr="00F7635F">
          <w:rPr>
            <w:rStyle w:val="Hyperlink"/>
            <w:rFonts w:cs="B Mitra"/>
            <w:color w:val="auto"/>
            <w:sz w:val="24"/>
            <w:szCs w:val="24"/>
            <w:u w:val="none"/>
            <w:rtl/>
          </w:rPr>
          <w:t>خبرگزاری مهر</w:t>
        </w:r>
      </w:hyperlink>
      <w:r w:rsidRPr="00F7635F">
        <w:rPr>
          <w:rFonts w:cs="B Mitra"/>
          <w:color w:val="auto"/>
          <w:sz w:val="24"/>
          <w:szCs w:val="24"/>
        </w:rPr>
        <w:t xml:space="preserve"> </w:t>
      </w:r>
      <w:r w:rsidRPr="00F7635F">
        <w:rPr>
          <w:rFonts w:cs="B Mitra"/>
          <w:color w:val="auto"/>
          <w:sz w:val="24"/>
          <w:szCs w:val="24"/>
          <w:rtl/>
        </w:rPr>
        <w:t>به نقل از بازار سرمایه، معاون توسعه بازار و مطالعات اقتصادی بورس انرژی در وبینار تخصصی "بررسی چشم</w:t>
      </w:r>
      <w:r>
        <w:rPr>
          <w:rFonts w:cs="B Mitra" w:hint="cs"/>
          <w:color w:val="auto"/>
          <w:sz w:val="24"/>
          <w:szCs w:val="24"/>
          <w:rtl/>
        </w:rPr>
        <w:t>‌</w:t>
      </w:r>
      <w:r w:rsidRPr="00F7635F">
        <w:rPr>
          <w:rFonts w:cs="B Mitra"/>
          <w:color w:val="auto"/>
          <w:sz w:val="24"/>
          <w:szCs w:val="24"/>
          <w:rtl/>
        </w:rPr>
        <w:t>انداز صنعت برق، فرصت‌ها و تهدیدها"، با نگاهی به ظرفیت‌های بازار سرمایه گفت</w:t>
      </w:r>
      <w:r>
        <w:rPr>
          <w:rFonts w:cs="B Mitra" w:hint="cs"/>
          <w:color w:val="auto"/>
          <w:sz w:val="24"/>
          <w:szCs w:val="24"/>
          <w:rtl/>
        </w:rPr>
        <w:t>: ب</w:t>
      </w:r>
      <w:r w:rsidRPr="00F7635F">
        <w:rPr>
          <w:rFonts w:cs="B Mitra"/>
          <w:color w:val="auto"/>
          <w:sz w:val="24"/>
          <w:szCs w:val="24"/>
          <w:rtl/>
        </w:rPr>
        <w:t>رق یکی از ارکان اساسی معاملات در بورس انرژی است که این کالا، در تابلوی برق در بازار فیزیکی و بازار مشتقه مورد معامله قرار می‌گیرد و ابزارهای تأمین مالی این صنعت نیز در بازار مشتقه و بازار سایر او</w:t>
      </w:r>
      <w:r>
        <w:rPr>
          <w:rFonts w:cs="B Mitra"/>
          <w:color w:val="auto"/>
          <w:sz w:val="24"/>
          <w:szCs w:val="24"/>
          <w:rtl/>
        </w:rPr>
        <w:t>راق بهادار قابل معامله مورد دادو</w:t>
      </w:r>
      <w:r w:rsidRPr="00F7635F">
        <w:rPr>
          <w:rFonts w:cs="B Mitra"/>
          <w:color w:val="auto"/>
          <w:sz w:val="24"/>
          <w:szCs w:val="24"/>
          <w:rtl/>
        </w:rPr>
        <w:t xml:space="preserve">ستد قرار </w:t>
      </w:r>
      <w:r w:rsidR="00F916D5">
        <w:rPr>
          <w:rFonts w:cs="B Mitra" w:hint="cs"/>
          <w:color w:val="auto"/>
          <w:sz w:val="24"/>
          <w:szCs w:val="24"/>
          <w:rtl/>
        </w:rPr>
        <w:t>می‌گیرند.</w:t>
      </w:r>
    </w:p>
    <w:p w:rsidR="00F7635F" w:rsidRPr="00F7635F" w:rsidRDefault="00F7635F" w:rsidP="00F916D5">
      <w:pPr>
        <w:bidi/>
        <w:spacing w:line="240" w:lineRule="auto"/>
        <w:jc w:val="both"/>
        <w:rPr>
          <w:rFonts w:cs="B Mitra"/>
          <w:color w:val="auto"/>
          <w:sz w:val="24"/>
          <w:szCs w:val="24"/>
        </w:rPr>
      </w:pPr>
      <w:r w:rsidRPr="00F7635F">
        <w:rPr>
          <w:rFonts w:cs="B Mitra"/>
          <w:color w:val="auto"/>
          <w:sz w:val="24"/>
          <w:szCs w:val="24"/>
          <w:rtl/>
        </w:rPr>
        <w:t>محمد حسین عسگری افزود: متنوع‌ترین ابزارهای تأمین مالی در بورس انرژی برای صنعت برق طراحی و پیاده سازی شده است. از جمله گواهی ظرفیت که یک ابزار تأمین مالی اختصاصی صنعت برق محسوب می‌شود و صندوق سرمایه</w:t>
      </w:r>
      <w:r>
        <w:rPr>
          <w:rFonts w:cs="B Mitra" w:hint="cs"/>
          <w:color w:val="auto"/>
          <w:sz w:val="24"/>
          <w:szCs w:val="24"/>
          <w:rtl/>
        </w:rPr>
        <w:t>‌</w:t>
      </w:r>
      <w:r w:rsidRPr="00F7635F">
        <w:rPr>
          <w:rFonts w:cs="B Mitra"/>
          <w:color w:val="auto"/>
          <w:sz w:val="24"/>
          <w:szCs w:val="24"/>
          <w:rtl/>
        </w:rPr>
        <w:t>گذاری پروژه نیز که برای اولین بار در بازار سرمایه به کار برده شد، برای تأمین مالی یک نیروگاه مورد استفاده قرار گرفته اس</w:t>
      </w:r>
      <w:r w:rsidR="00F916D5">
        <w:rPr>
          <w:rFonts w:cs="B Mitra" w:hint="cs"/>
          <w:color w:val="auto"/>
          <w:sz w:val="24"/>
          <w:szCs w:val="24"/>
          <w:rtl/>
        </w:rPr>
        <w:t>ت.</w:t>
      </w:r>
    </w:p>
    <w:p w:rsidR="00F7635F" w:rsidRPr="00F7635F" w:rsidRDefault="00F7635F" w:rsidP="0055557A">
      <w:pPr>
        <w:bidi/>
        <w:spacing w:line="240" w:lineRule="auto"/>
        <w:jc w:val="both"/>
        <w:rPr>
          <w:rFonts w:cs="B Mitra"/>
          <w:color w:val="auto"/>
          <w:sz w:val="24"/>
          <w:szCs w:val="24"/>
        </w:rPr>
      </w:pPr>
      <w:r w:rsidRPr="00F7635F">
        <w:rPr>
          <w:rFonts w:cs="B Mitra"/>
          <w:color w:val="auto"/>
          <w:sz w:val="24"/>
          <w:szCs w:val="24"/>
          <w:rtl/>
        </w:rPr>
        <w:t xml:space="preserve">او از پذیرش و قابلیت معامله </w:t>
      </w:r>
      <w:r w:rsidRPr="00F7635F">
        <w:rPr>
          <w:rFonts w:cs="B Mitra"/>
          <w:color w:val="auto"/>
          <w:sz w:val="24"/>
          <w:szCs w:val="24"/>
          <w:rtl/>
          <w:lang w:bidi="fa-IR"/>
        </w:rPr>
        <w:t>۶۷</w:t>
      </w:r>
      <w:r w:rsidRPr="00F7635F">
        <w:rPr>
          <w:rFonts w:cs="B Mitra"/>
          <w:color w:val="auto"/>
          <w:sz w:val="24"/>
          <w:szCs w:val="24"/>
          <w:rtl/>
        </w:rPr>
        <w:t xml:space="preserve"> نیروگاه در بورس انرژی (</w:t>
      </w:r>
      <w:r w:rsidRPr="00F7635F">
        <w:rPr>
          <w:rFonts w:cs="B Mitra"/>
          <w:color w:val="auto"/>
          <w:sz w:val="24"/>
          <w:szCs w:val="24"/>
          <w:rtl/>
          <w:lang w:bidi="fa-IR"/>
        </w:rPr>
        <w:t>۴۱</w:t>
      </w:r>
      <w:r w:rsidRPr="00F7635F">
        <w:rPr>
          <w:rFonts w:cs="B Mitra"/>
          <w:color w:val="auto"/>
          <w:sz w:val="24"/>
          <w:szCs w:val="24"/>
          <w:rtl/>
        </w:rPr>
        <w:t xml:space="preserve"> نیروگاه خصوصی و </w:t>
      </w:r>
      <w:r w:rsidRPr="00F7635F">
        <w:rPr>
          <w:rFonts w:cs="B Mitra"/>
          <w:color w:val="auto"/>
          <w:sz w:val="24"/>
          <w:szCs w:val="24"/>
          <w:rtl/>
          <w:lang w:bidi="fa-IR"/>
        </w:rPr>
        <w:t>۲۶</w:t>
      </w:r>
      <w:r w:rsidRPr="00F7635F">
        <w:rPr>
          <w:rFonts w:cs="B Mitra"/>
          <w:color w:val="auto"/>
          <w:sz w:val="24"/>
          <w:szCs w:val="24"/>
          <w:rtl/>
        </w:rPr>
        <w:t xml:space="preserve"> نیروگاه دولتی) از ابتدای تأسیس تا مرداد ماه </w:t>
      </w:r>
      <w:r w:rsidRPr="00F7635F">
        <w:rPr>
          <w:rFonts w:cs="B Mitra"/>
          <w:color w:val="auto"/>
          <w:sz w:val="24"/>
          <w:szCs w:val="24"/>
          <w:rtl/>
          <w:lang w:bidi="fa-IR"/>
        </w:rPr>
        <w:t>۱۴۰۰</w:t>
      </w:r>
      <w:r w:rsidRPr="00F7635F">
        <w:rPr>
          <w:rFonts w:cs="B Mitra"/>
          <w:color w:val="auto"/>
          <w:sz w:val="24"/>
          <w:szCs w:val="24"/>
          <w:rtl/>
        </w:rPr>
        <w:t xml:space="preserve"> خبر داد و گفت: </w:t>
      </w:r>
      <w:r w:rsidRPr="00F7635F">
        <w:rPr>
          <w:rFonts w:cs="B Mitra"/>
          <w:color w:val="auto"/>
          <w:sz w:val="24"/>
          <w:szCs w:val="24"/>
          <w:rtl/>
          <w:lang w:bidi="fa-IR"/>
        </w:rPr>
        <w:t>۱۰</w:t>
      </w:r>
      <w:r w:rsidRPr="00F7635F">
        <w:rPr>
          <w:rFonts w:cs="B Mitra"/>
          <w:color w:val="auto"/>
          <w:sz w:val="24"/>
          <w:szCs w:val="24"/>
          <w:rtl/>
        </w:rPr>
        <w:t xml:space="preserve"> نیروگاه در بازار سرمایه (</w:t>
      </w:r>
      <w:r w:rsidRPr="00F7635F">
        <w:rPr>
          <w:rFonts w:cs="B Mitra"/>
          <w:color w:val="auto"/>
          <w:sz w:val="24"/>
          <w:szCs w:val="24"/>
          <w:rtl/>
          <w:lang w:bidi="fa-IR"/>
        </w:rPr>
        <w:t>۸</w:t>
      </w:r>
      <w:r w:rsidRPr="00F7635F">
        <w:rPr>
          <w:rFonts w:cs="B Mitra"/>
          <w:color w:val="auto"/>
          <w:sz w:val="24"/>
          <w:szCs w:val="24"/>
          <w:rtl/>
        </w:rPr>
        <w:t xml:space="preserve"> شرکت در فرابورس و </w:t>
      </w:r>
      <w:r w:rsidRPr="00F7635F">
        <w:rPr>
          <w:rFonts w:cs="B Mitra"/>
          <w:color w:val="auto"/>
          <w:sz w:val="24"/>
          <w:szCs w:val="24"/>
          <w:rtl/>
          <w:lang w:bidi="fa-IR"/>
        </w:rPr>
        <w:t>۲</w:t>
      </w:r>
      <w:r w:rsidRPr="00F7635F">
        <w:rPr>
          <w:rFonts w:cs="B Mitra"/>
          <w:color w:val="auto"/>
          <w:sz w:val="24"/>
          <w:szCs w:val="24"/>
          <w:rtl/>
        </w:rPr>
        <w:t xml:space="preserve"> شرکت در بورس اوراق بهادار) با ارزش حدود </w:t>
      </w:r>
      <w:r w:rsidRPr="00F7635F">
        <w:rPr>
          <w:rFonts w:cs="B Mitra"/>
          <w:color w:val="auto"/>
          <w:sz w:val="24"/>
          <w:szCs w:val="24"/>
          <w:rtl/>
          <w:lang w:bidi="fa-IR"/>
        </w:rPr>
        <w:t>۹۸۰</w:t>
      </w:r>
      <w:r w:rsidRPr="00F7635F">
        <w:rPr>
          <w:rFonts w:cs="B Mitra"/>
          <w:color w:val="auto"/>
          <w:sz w:val="24"/>
          <w:szCs w:val="24"/>
          <w:rtl/>
        </w:rPr>
        <w:t xml:space="preserve"> هزار میلیارد ریال در گروه عرضه برق، گاز، بخار و آب</w:t>
      </w:r>
      <w:r w:rsidR="0055557A">
        <w:rPr>
          <w:rFonts w:cs="B Mitra" w:hint="cs"/>
          <w:color w:val="auto"/>
          <w:sz w:val="24"/>
          <w:szCs w:val="24"/>
          <w:rtl/>
        </w:rPr>
        <w:t>‌</w:t>
      </w:r>
      <w:r w:rsidRPr="00F7635F">
        <w:rPr>
          <w:rFonts w:cs="B Mitra"/>
          <w:color w:val="auto"/>
          <w:sz w:val="24"/>
          <w:szCs w:val="24"/>
          <w:rtl/>
        </w:rPr>
        <w:t>گرم پذیرش شده</w:t>
      </w:r>
      <w:r>
        <w:rPr>
          <w:rFonts w:cs="B Mitra" w:hint="cs"/>
          <w:color w:val="auto"/>
          <w:sz w:val="24"/>
          <w:szCs w:val="24"/>
          <w:rtl/>
        </w:rPr>
        <w:t>‌</w:t>
      </w:r>
      <w:r w:rsidRPr="00F7635F">
        <w:rPr>
          <w:rFonts w:cs="B Mitra"/>
          <w:color w:val="auto"/>
          <w:sz w:val="24"/>
          <w:szCs w:val="24"/>
          <w:rtl/>
        </w:rPr>
        <w:t>اند و سهام آنها مورد معامله قرار می‌گیرد</w:t>
      </w:r>
      <w:r w:rsidR="00F916D5">
        <w:rPr>
          <w:rFonts w:cs="B Mitra" w:hint="cs"/>
          <w:color w:val="auto"/>
          <w:sz w:val="24"/>
          <w:szCs w:val="24"/>
          <w:rtl/>
        </w:rPr>
        <w:t>.</w:t>
      </w:r>
    </w:p>
    <w:p w:rsidR="00F7635F" w:rsidRPr="00F7635F" w:rsidRDefault="00F7635F" w:rsidP="00F916D5">
      <w:pPr>
        <w:bidi/>
        <w:spacing w:line="240" w:lineRule="auto"/>
        <w:jc w:val="both"/>
        <w:rPr>
          <w:rFonts w:cs="B Mitra"/>
          <w:color w:val="auto"/>
          <w:sz w:val="24"/>
          <w:szCs w:val="24"/>
        </w:rPr>
      </w:pPr>
      <w:r w:rsidRPr="00F7635F">
        <w:rPr>
          <w:rFonts w:cs="B Mitra"/>
          <w:color w:val="auto"/>
          <w:sz w:val="24"/>
          <w:szCs w:val="24"/>
          <w:rtl/>
        </w:rPr>
        <w:t xml:space="preserve">او سابقه نخستین نیروگاه پذیرش شده در بازار سرمایه کشور را مربوط به یک نیروگاه در عسلویه در </w:t>
      </w:r>
      <w:r w:rsidRPr="00F7635F">
        <w:rPr>
          <w:rFonts w:cs="B Mitra"/>
          <w:color w:val="auto"/>
          <w:sz w:val="24"/>
          <w:szCs w:val="24"/>
          <w:rtl/>
          <w:lang w:bidi="fa-IR"/>
        </w:rPr>
        <w:t>۷</w:t>
      </w:r>
      <w:r w:rsidRPr="00F7635F">
        <w:rPr>
          <w:rFonts w:cs="B Mitra"/>
          <w:color w:val="auto"/>
          <w:sz w:val="24"/>
          <w:szCs w:val="24"/>
          <w:rtl/>
        </w:rPr>
        <w:t xml:space="preserve"> اسفند </w:t>
      </w:r>
      <w:r w:rsidRPr="00F7635F">
        <w:rPr>
          <w:rFonts w:cs="B Mitra"/>
          <w:color w:val="auto"/>
          <w:sz w:val="24"/>
          <w:szCs w:val="24"/>
          <w:rtl/>
          <w:lang w:bidi="fa-IR"/>
        </w:rPr>
        <w:t>۱۳۹۲</w:t>
      </w:r>
      <w:r w:rsidRPr="00F7635F">
        <w:rPr>
          <w:rFonts w:cs="B Mitra"/>
          <w:color w:val="auto"/>
          <w:sz w:val="24"/>
          <w:szCs w:val="24"/>
          <w:rtl/>
        </w:rPr>
        <w:t xml:space="preserve"> و آخرین نیروگاه پذیرش شده را نیز مربوط به نیروگاه قم در </w:t>
      </w:r>
      <w:r w:rsidRPr="00F7635F">
        <w:rPr>
          <w:rFonts w:cs="B Mitra"/>
          <w:color w:val="auto"/>
          <w:sz w:val="24"/>
          <w:szCs w:val="24"/>
          <w:rtl/>
          <w:lang w:bidi="fa-IR"/>
        </w:rPr>
        <w:t>۱۲</w:t>
      </w:r>
      <w:r w:rsidRPr="00F7635F">
        <w:rPr>
          <w:rFonts w:cs="B Mitra"/>
          <w:color w:val="auto"/>
          <w:sz w:val="24"/>
          <w:szCs w:val="24"/>
          <w:rtl/>
        </w:rPr>
        <w:t xml:space="preserve"> شهریور </w:t>
      </w:r>
      <w:r w:rsidRPr="00F7635F">
        <w:rPr>
          <w:rFonts w:cs="B Mitra"/>
          <w:color w:val="auto"/>
          <w:sz w:val="24"/>
          <w:szCs w:val="24"/>
          <w:rtl/>
          <w:lang w:bidi="fa-IR"/>
        </w:rPr>
        <w:t>۱۳۹۹</w:t>
      </w:r>
      <w:r w:rsidRPr="00F7635F">
        <w:rPr>
          <w:rFonts w:cs="B Mitra"/>
          <w:color w:val="auto"/>
          <w:sz w:val="24"/>
          <w:szCs w:val="24"/>
          <w:rtl/>
        </w:rPr>
        <w:t xml:space="preserve"> اعلام </w:t>
      </w:r>
      <w:r w:rsidR="00F916D5">
        <w:rPr>
          <w:rFonts w:cs="B Mitra" w:hint="cs"/>
          <w:color w:val="auto"/>
          <w:sz w:val="24"/>
          <w:szCs w:val="24"/>
          <w:rtl/>
        </w:rPr>
        <w:t>کرد.</w:t>
      </w:r>
    </w:p>
    <w:p w:rsidR="00F7635F" w:rsidRPr="00F7635F" w:rsidRDefault="00F7635F" w:rsidP="00F916D5">
      <w:pPr>
        <w:bidi/>
        <w:spacing w:line="240" w:lineRule="auto"/>
        <w:jc w:val="both"/>
        <w:rPr>
          <w:rFonts w:cs="B Mitra"/>
          <w:color w:val="auto"/>
          <w:sz w:val="24"/>
          <w:szCs w:val="24"/>
        </w:rPr>
      </w:pPr>
      <w:r w:rsidRPr="00F7635F">
        <w:rPr>
          <w:rFonts w:cs="B Mitra"/>
          <w:color w:val="auto"/>
          <w:sz w:val="24"/>
          <w:szCs w:val="24"/>
          <w:rtl/>
        </w:rPr>
        <w:t xml:space="preserve">عسگری در ادامه بیان کرد: با همت شرکت توانیر، از سال </w:t>
      </w:r>
      <w:r w:rsidRPr="00F7635F">
        <w:rPr>
          <w:rFonts w:cs="B Mitra"/>
          <w:color w:val="auto"/>
          <w:sz w:val="24"/>
          <w:szCs w:val="24"/>
          <w:rtl/>
          <w:lang w:bidi="fa-IR"/>
        </w:rPr>
        <w:t>۱۴۰۰</w:t>
      </w:r>
      <w:r w:rsidRPr="00F7635F">
        <w:rPr>
          <w:rFonts w:cs="B Mitra"/>
          <w:color w:val="auto"/>
          <w:sz w:val="24"/>
          <w:szCs w:val="24"/>
          <w:rtl/>
        </w:rPr>
        <w:t xml:space="preserve"> پای کنتور و سایر ادوات و تجهیزات برق نیز به بورس کالا باز شد و اکنون شرکت‌های توزیع نیروی برق و برق منطقه‌ای نیازهای خود را در این زمینه از طریق برگزاری مناقصات با ساختار شفاف بورس تأمین می‌کنن</w:t>
      </w:r>
      <w:r w:rsidR="00F916D5">
        <w:rPr>
          <w:rFonts w:cs="B Mitra" w:hint="cs"/>
          <w:color w:val="auto"/>
          <w:sz w:val="24"/>
          <w:szCs w:val="24"/>
          <w:rtl/>
        </w:rPr>
        <w:t>د.</w:t>
      </w:r>
    </w:p>
    <w:p w:rsidR="00F7635F" w:rsidRPr="00F7635F" w:rsidRDefault="00F7635F" w:rsidP="00F916D5">
      <w:pPr>
        <w:bidi/>
        <w:spacing w:line="240" w:lineRule="auto"/>
        <w:jc w:val="both"/>
        <w:rPr>
          <w:rFonts w:cs="B Mitra"/>
          <w:color w:val="auto"/>
          <w:sz w:val="24"/>
          <w:szCs w:val="24"/>
        </w:rPr>
      </w:pPr>
      <w:r w:rsidRPr="00F7635F">
        <w:rPr>
          <w:rFonts w:cs="B Mitra"/>
          <w:color w:val="auto"/>
          <w:sz w:val="24"/>
          <w:szCs w:val="24"/>
          <w:rtl/>
        </w:rPr>
        <w:t xml:space="preserve">عسگری افزود: علی رغم گذشت حدود </w:t>
      </w:r>
      <w:r w:rsidRPr="00F7635F">
        <w:rPr>
          <w:rFonts w:cs="B Mitra"/>
          <w:color w:val="auto"/>
          <w:sz w:val="24"/>
          <w:szCs w:val="24"/>
          <w:rtl/>
          <w:lang w:bidi="fa-IR"/>
        </w:rPr>
        <w:t>۹</w:t>
      </w:r>
      <w:r w:rsidRPr="00F7635F">
        <w:rPr>
          <w:rFonts w:cs="B Mitra"/>
          <w:color w:val="auto"/>
          <w:sz w:val="24"/>
          <w:szCs w:val="24"/>
          <w:rtl/>
        </w:rPr>
        <w:t xml:space="preserve"> سال از معاملات برق در بورس انرژی و </w:t>
      </w:r>
      <w:r w:rsidRPr="00F7635F">
        <w:rPr>
          <w:rFonts w:cs="B Mitra"/>
          <w:color w:val="auto"/>
          <w:sz w:val="24"/>
          <w:szCs w:val="24"/>
          <w:rtl/>
          <w:lang w:bidi="fa-IR"/>
        </w:rPr>
        <w:t>۸</w:t>
      </w:r>
      <w:r w:rsidRPr="00F7635F">
        <w:rPr>
          <w:rFonts w:cs="B Mitra"/>
          <w:color w:val="auto"/>
          <w:sz w:val="24"/>
          <w:szCs w:val="24"/>
          <w:rtl/>
        </w:rPr>
        <w:t xml:space="preserve"> سال از معامله اولین سهام نیروگاهی در فرابورس ایران، صنعت برق همچنان صنعتی مهجور در بازار سرمایه است و یکی از دلایل </w:t>
      </w:r>
      <w:r>
        <w:rPr>
          <w:rFonts w:cs="B Mitra"/>
          <w:color w:val="auto"/>
          <w:sz w:val="24"/>
          <w:szCs w:val="24"/>
          <w:rtl/>
        </w:rPr>
        <w:t>آن ورود دیرهنگا</w:t>
      </w:r>
      <w:r>
        <w:rPr>
          <w:rFonts w:cs="B Mitra" w:hint="cs"/>
          <w:color w:val="auto"/>
          <w:sz w:val="24"/>
          <w:szCs w:val="24"/>
          <w:rtl/>
        </w:rPr>
        <w:t>م‌</w:t>
      </w:r>
      <w:r w:rsidRPr="00F7635F">
        <w:rPr>
          <w:rFonts w:cs="B Mitra"/>
          <w:color w:val="auto"/>
          <w:sz w:val="24"/>
          <w:szCs w:val="24"/>
          <w:rtl/>
        </w:rPr>
        <w:t>تر این صنعت به بازار سرمایه در قیاس با سایر صنایع و پیچیدگی‌های حاکم بر مناسبات مالی و ساختاری این صنعت اس</w:t>
      </w:r>
      <w:r w:rsidR="00F916D5">
        <w:rPr>
          <w:rFonts w:cs="B Mitra" w:hint="cs"/>
          <w:color w:val="auto"/>
          <w:sz w:val="24"/>
          <w:szCs w:val="24"/>
          <w:rtl/>
        </w:rPr>
        <w:t>ت.</w:t>
      </w:r>
    </w:p>
    <w:p w:rsidR="00F7635F" w:rsidRPr="00F7635F" w:rsidRDefault="00F7635F" w:rsidP="00F916D5">
      <w:pPr>
        <w:bidi/>
        <w:spacing w:line="240" w:lineRule="auto"/>
        <w:jc w:val="both"/>
        <w:rPr>
          <w:rFonts w:cs="B Mitra"/>
          <w:color w:val="auto"/>
          <w:sz w:val="24"/>
          <w:szCs w:val="24"/>
        </w:rPr>
      </w:pPr>
      <w:r w:rsidRPr="00F7635F">
        <w:rPr>
          <w:rFonts w:cs="B Mitra"/>
          <w:color w:val="auto"/>
          <w:sz w:val="24"/>
          <w:szCs w:val="24"/>
          <w:rtl/>
        </w:rPr>
        <w:t>او ادامه داد: با توجه به بروز مشکلات اخیر در تأمین برق صنایع و برق خانگی در کنار مشکلات و معضلات انباشت شده خود صنعت، اهمیت به نقش کلیدی و زیربنایی این صنعت بیش از پیش نمایان شده اس</w:t>
      </w:r>
      <w:r w:rsidR="00F916D5">
        <w:rPr>
          <w:rFonts w:cs="B Mitra" w:hint="cs"/>
          <w:color w:val="auto"/>
          <w:sz w:val="24"/>
          <w:szCs w:val="24"/>
          <w:rtl/>
        </w:rPr>
        <w:t>ت.</w:t>
      </w:r>
    </w:p>
    <w:p w:rsidR="00F7635F" w:rsidRDefault="00F7635F" w:rsidP="00F916D5">
      <w:pPr>
        <w:bidi/>
        <w:spacing w:line="240" w:lineRule="auto"/>
        <w:jc w:val="both"/>
        <w:rPr>
          <w:rFonts w:cs="B Mitra"/>
          <w:color w:val="0F0D29" w:themeColor="text1"/>
          <w:sz w:val="24"/>
          <w:szCs w:val="24"/>
          <w:rtl/>
        </w:rPr>
      </w:pPr>
      <w:r w:rsidRPr="00F7635F">
        <w:rPr>
          <w:rFonts w:cs="B Mitra"/>
          <w:color w:val="auto"/>
          <w:sz w:val="24"/>
          <w:szCs w:val="24"/>
          <w:rtl/>
        </w:rPr>
        <w:t>لازم به ذکر است با توجه به رسالت بورس انرژی، در فرهنگ</w:t>
      </w:r>
      <w:r>
        <w:rPr>
          <w:rFonts w:cs="B Mitra" w:hint="cs"/>
          <w:color w:val="auto"/>
          <w:sz w:val="24"/>
          <w:szCs w:val="24"/>
          <w:rtl/>
        </w:rPr>
        <w:t>‌</w:t>
      </w:r>
      <w:r w:rsidRPr="00F7635F">
        <w:rPr>
          <w:rFonts w:cs="B Mitra"/>
          <w:color w:val="auto"/>
          <w:sz w:val="24"/>
          <w:szCs w:val="24"/>
          <w:rtl/>
        </w:rPr>
        <w:t>سازی و تبیین مشکلات و موانع این صنعت حساس و زیربنایی و به منظور بهره‌مندی از نظرات کارشناسان و صاحبنظران این حوزه، آن شرکت با همکاری مرکز مالی ایران، نشست بررسی چشم انداز صنعت برق، فرصت‌ها و تهدیدها، با نگاهی به ظرفیت‌های بازار سرمایه را برگزار کر</w:t>
      </w:r>
      <w:r w:rsidR="00F916D5">
        <w:rPr>
          <w:rFonts w:cs="B Mitra" w:hint="cs"/>
          <w:color w:val="auto"/>
          <w:sz w:val="24"/>
          <w:szCs w:val="24"/>
          <w:rtl/>
        </w:rPr>
        <w:t>د.</w:t>
      </w:r>
    </w:p>
    <w:p w:rsidR="00777460" w:rsidRDefault="00777460" w:rsidP="00777460">
      <w:pPr>
        <w:bidi/>
        <w:spacing w:line="240" w:lineRule="auto"/>
        <w:jc w:val="both"/>
        <w:rPr>
          <w:rFonts w:cs="B Mitra"/>
          <w:color w:val="0F0D29" w:themeColor="text1"/>
          <w:sz w:val="24"/>
          <w:szCs w:val="24"/>
          <w:rtl/>
        </w:rPr>
      </w:pPr>
    </w:p>
    <w:p w:rsidR="00777460" w:rsidRDefault="00777460" w:rsidP="00777460">
      <w:pPr>
        <w:bidi/>
        <w:spacing w:line="240" w:lineRule="auto"/>
        <w:jc w:val="both"/>
        <w:rPr>
          <w:rFonts w:cs="B Mitra"/>
          <w:color w:val="0F0D29" w:themeColor="text1"/>
          <w:sz w:val="24"/>
          <w:szCs w:val="24"/>
          <w:rtl/>
        </w:rPr>
      </w:pPr>
    </w:p>
    <w:p w:rsidR="00777460" w:rsidRDefault="00777460" w:rsidP="00777460">
      <w:pPr>
        <w:bidi/>
        <w:spacing w:line="240" w:lineRule="auto"/>
        <w:jc w:val="both"/>
        <w:rPr>
          <w:rFonts w:cs="B Mitra"/>
          <w:color w:val="0F0D29" w:themeColor="text1"/>
          <w:sz w:val="24"/>
          <w:szCs w:val="24"/>
          <w:rtl/>
        </w:rPr>
      </w:pPr>
    </w:p>
    <w:p w:rsidR="00777460" w:rsidRDefault="00777460" w:rsidP="00777460">
      <w:pPr>
        <w:bidi/>
        <w:spacing w:line="240" w:lineRule="auto"/>
        <w:jc w:val="both"/>
        <w:rPr>
          <w:rFonts w:cs="B Mitra"/>
          <w:color w:val="0F0D29" w:themeColor="text1"/>
          <w:sz w:val="24"/>
          <w:szCs w:val="24"/>
          <w:rtl/>
        </w:rPr>
      </w:pPr>
    </w:p>
    <w:p w:rsidR="00777460" w:rsidRPr="00777460" w:rsidRDefault="00777460" w:rsidP="00777460">
      <w:pPr>
        <w:bidi/>
        <w:spacing w:line="240" w:lineRule="auto"/>
        <w:jc w:val="both"/>
        <w:rPr>
          <w:rFonts w:cs="B Mitra"/>
          <w:b w:val="0"/>
          <w:bCs/>
          <w:color w:val="0F0D29" w:themeColor="text1"/>
          <w:sz w:val="32"/>
          <w:rtl/>
        </w:rPr>
      </w:pPr>
    </w:p>
    <w:p w:rsidR="00DF7F4F" w:rsidRPr="00DF7F4F" w:rsidRDefault="00F7635F" w:rsidP="00F7635F">
      <w:pPr>
        <w:pStyle w:val="Heading1"/>
        <w:bidi/>
        <w:jc w:val="center"/>
        <w:rPr>
          <w:rFonts w:eastAsia="Times New Roman" w:cs="B Mitra"/>
          <w:b w:val="0"/>
          <w:bCs/>
          <w:color w:val="18AFFB" w:themeColor="accent1" w:themeTint="99"/>
          <w:sz w:val="32"/>
        </w:rPr>
      </w:pPr>
      <w:r w:rsidRPr="00DF7F4F">
        <w:rPr>
          <w:rFonts w:cs="B Mitra"/>
          <w:b w:val="0"/>
          <w:bCs/>
          <w:noProof/>
          <w:color w:val="18AFFB" w:themeColor="accent1" w:themeTint="99"/>
          <w:sz w:val="32"/>
        </w:rPr>
        <w:lastRenderedPageBreak/>
        <mc:AlternateContent>
          <mc:Choice Requires="wps">
            <w:drawing>
              <wp:anchor distT="0" distB="0" distL="114300" distR="114300" simplePos="0" relativeHeight="251772928" behindDoc="0" locked="0" layoutInCell="1" allowOverlap="1" wp14:anchorId="795EEB77" wp14:editId="497C388E">
                <wp:simplePos x="0" y="0"/>
                <wp:positionH relativeFrom="margin">
                  <wp:posOffset>1744980</wp:posOffset>
                </wp:positionH>
                <wp:positionV relativeFrom="paragraph">
                  <wp:posOffset>408940</wp:posOffset>
                </wp:positionV>
                <wp:extent cx="3023235" cy="411480"/>
                <wp:effectExtent l="95250" t="57150" r="120015" b="160020"/>
                <wp:wrapTopAndBottom/>
                <wp:docPr id="19" name="Text Box 19"/>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E71537" w:rsidRDefault="00B3570E" w:rsidP="00DF7F4F">
                            <w:pPr>
                              <w:pStyle w:val="Heading1"/>
                              <w:tabs>
                                <w:tab w:val="left" w:pos="8372"/>
                              </w:tabs>
                              <w:bidi/>
                              <w:spacing w:before="0" w:after="0" w:line="240" w:lineRule="auto"/>
                              <w:jc w:val="center"/>
                              <w:rPr>
                                <w:rFonts w:cs="B Mitra"/>
                                <w:b w:val="0"/>
                                <w:bCs/>
                                <w:color w:val="FFFFFF" w:themeColor="background1"/>
                                <w:sz w:val="28"/>
                                <w:szCs w:val="28"/>
                                <w:rtl/>
                                <w:lang w:bidi="fa-IR"/>
                              </w:rPr>
                            </w:pPr>
                            <w:r>
                              <w:rPr>
                                <w:rFonts w:cs="B Mitra" w:hint="cs"/>
                                <w:b w:val="0"/>
                                <w:bCs/>
                                <w:color w:val="FFFFFF" w:themeColor="background1"/>
                                <w:sz w:val="28"/>
                                <w:szCs w:val="28"/>
                                <w:rtl/>
                                <w:lang w:bidi="fa-IR"/>
                              </w:rPr>
                              <w:t xml:space="preserve">خانه ملت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EEB77" id="Text Box 19" o:spid="_x0000_s1040" type="#_x0000_t202" style="position:absolute;left:0;text-align:left;margin-left:137.4pt;margin-top:32.2pt;width:238.05pt;height:32.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B3570E" w:rsidRPr="00E71537" w:rsidRDefault="00B3570E" w:rsidP="00DF7F4F">
                      <w:pPr>
                        <w:pStyle w:val="Heading1"/>
                        <w:tabs>
                          <w:tab w:val="left" w:pos="8372"/>
                        </w:tabs>
                        <w:bidi/>
                        <w:spacing w:before="0" w:after="0" w:line="240" w:lineRule="auto"/>
                        <w:jc w:val="center"/>
                        <w:rPr>
                          <w:rFonts w:cs="B Mitra"/>
                          <w:b w:val="0"/>
                          <w:bCs/>
                          <w:color w:val="FFFFFF" w:themeColor="background1"/>
                          <w:sz w:val="28"/>
                          <w:szCs w:val="28"/>
                          <w:rtl/>
                          <w:lang w:bidi="fa-IR"/>
                        </w:rPr>
                      </w:pPr>
                      <w:r>
                        <w:rPr>
                          <w:rFonts w:cs="B Mitra" w:hint="cs"/>
                          <w:b w:val="0"/>
                          <w:bCs/>
                          <w:color w:val="FFFFFF" w:themeColor="background1"/>
                          <w:sz w:val="28"/>
                          <w:szCs w:val="28"/>
                          <w:rtl/>
                          <w:lang w:bidi="fa-IR"/>
                        </w:rPr>
                        <w:t xml:space="preserve">خانه ملت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35" w:tgtFrame="_blank" w:tooltip="اصلی‌ترین علت‌های خاموشی‌ها؛ ناترازی در اقتصاد برق" w:history="1">
        <w:r w:rsidR="00DF7F4F" w:rsidRPr="00DF7F4F">
          <w:rPr>
            <w:rStyle w:val="Hyperlink"/>
            <w:rFonts w:cs="B Mitra"/>
            <w:b w:val="0"/>
            <w:bCs/>
            <w:color w:val="18AFFB" w:themeColor="accent1" w:themeTint="99"/>
            <w:sz w:val="32"/>
            <w:u w:val="none"/>
            <w:rtl/>
          </w:rPr>
          <w:t xml:space="preserve">اصلی‌ترین علت‌های خاموشی‌ها؛ ناترازی در اقتصاد برق </w:t>
        </w:r>
      </w:hyperlink>
    </w:p>
    <w:p w:rsidR="00DF7F4F" w:rsidRPr="00DF7F4F" w:rsidRDefault="00946ADC" w:rsidP="00565902">
      <w:pPr>
        <w:bidi/>
        <w:spacing w:line="240" w:lineRule="auto"/>
        <w:jc w:val="both"/>
        <w:rPr>
          <w:rFonts w:cs="B Mitra"/>
          <w:color w:val="auto"/>
          <w:sz w:val="24"/>
          <w:szCs w:val="24"/>
          <w:rtl/>
        </w:rPr>
      </w:pPr>
      <w:r>
        <w:rPr>
          <w:noProof/>
        </w:rPr>
        <w:drawing>
          <wp:anchor distT="0" distB="0" distL="114300" distR="114300" simplePos="0" relativeHeight="251773952" behindDoc="0" locked="0" layoutInCell="1" allowOverlap="1" wp14:anchorId="19F2BC89" wp14:editId="103793E9">
            <wp:simplePos x="0" y="0"/>
            <wp:positionH relativeFrom="margin">
              <wp:align>left</wp:align>
            </wp:positionH>
            <wp:positionV relativeFrom="paragraph">
              <wp:posOffset>860425</wp:posOffset>
            </wp:positionV>
            <wp:extent cx="3200400" cy="2209800"/>
            <wp:effectExtent l="0" t="0" r="0" b="0"/>
            <wp:wrapSquare wrapText="bothSides"/>
            <wp:docPr id="20" name="Picture 20" descr="اصلی‌ترین علت‌های خاموشی‌ها؛ ناترازی در اقتصاد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صلی‌ترین علت‌های خاموشی‌ها؛ ناترازی در اقتصاد برق"/>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2209800"/>
                    </a:xfrm>
                    <a:prstGeom prst="rect">
                      <a:avLst/>
                    </a:prstGeom>
                    <a:noFill/>
                    <a:ln>
                      <a:noFill/>
                    </a:ln>
                  </pic:spPr>
                </pic:pic>
              </a:graphicData>
            </a:graphic>
          </wp:anchor>
        </w:drawing>
      </w:r>
      <w:r w:rsidR="00DF7F4F" w:rsidRPr="00DF7F4F">
        <w:rPr>
          <w:rFonts w:cs="B Mitra"/>
          <w:color w:val="auto"/>
          <w:sz w:val="24"/>
          <w:szCs w:val="24"/>
          <w:rtl/>
        </w:rPr>
        <w:t xml:space="preserve">عضو هیات رئیسه کمیسیون انرژی مجلس گفت: اگر تنها یک درصد مساحت کشور را به پنل‌های خورشیدی اختصاص دهیم می‌توانیم نصف انرژی دنیا را تامین کنیم یا اگر فقط یک سوم کویر لوت به پنل‌های خورشیدی اختصاص یابد، </w:t>
      </w:r>
      <w:r w:rsidR="00DF7F4F" w:rsidRPr="00DF7F4F">
        <w:rPr>
          <w:rFonts w:cs="B Mitra"/>
          <w:color w:val="auto"/>
          <w:sz w:val="24"/>
          <w:szCs w:val="24"/>
          <w:rtl/>
          <w:lang w:bidi="fa-IR"/>
        </w:rPr>
        <w:t>۲</w:t>
      </w:r>
      <w:r w:rsidR="00DF7F4F" w:rsidRPr="00DF7F4F">
        <w:rPr>
          <w:rFonts w:cs="B Mitra"/>
          <w:color w:val="auto"/>
          <w:sz w:val="24"/>
          <w:szCs w:val="24"/>
          <w:rtl/>
        </w:rPr>
        <w:t xml:space="preserve"> برابر نیاز کشور تولید برق خواهیم کرد</w:t>
      </w:r>
      <w:r w:rsidR="00DF7F4F" w:rsidRPr="00DF7F4F">
        <w:rPr>
          <w:rFonts w:cs="B Mitra"/>
          <w:color w:val="auto"/>
          <w:sz w:val="24"/>
          <w:szCs w:val="24"/>
        </w:rPr>
        <w:t>.</w:t>
      </w:r>
      <w:r w:rsidRPr="00946ADC">
        <w:t xml:space="preserve"> </w:t>
      </w:r>
    </w:p>
    <w:p w:rsidR="00DF7F4F" w:rsidRPr="00DF7F4F" w:rsidRDefault="00DF7F4F" w:rsidP="00565902">
      <w:pPr>
        <w:bidi/>
        <w:spacing w:line="240" w:lineRule="auto"/>
        <w:jc w:val="both"/>
        <w:rPr>
          <w:rFonts w:eastAsia="Times New Roman" w:cs="B Mitra"/>
          <w:color w:val="auto"/>
          <w:sz w:val="24"/>
          <w:szCs w:val="24"/>
        </w:rPr>
      </w:pPr>
      <w:r w:rsidRPr="00DF7F4F">
        <w:rPr>
          <w:rFonts w:cs="B Mitra"/>
          <w:color w:val="auto"/>
          <w:sz w:val="24"/>
          <w:szCs w:val="24"/>
          <w:rtl/>
        </w:rPr>
        <w:t xml:space="preserve">حسین حسین زاده به عواملی که منجر به مواجهه با </w:t>
      </w:r>
      <w:hyperlink r:id="rId37" w:tooltip="کمبود برق" w:history="1">
        <w:r w:rsidRPr="00DF7F4F">
          <w:rPr>
            <w:rStyle w:val="Hyperlink"/>
            <w:rFonts w:cs="B Mitra"/>
            <w:color w:val="auto"/>
            <w:sz w:val="24"/>
            <w:szCs w:val="24"/>
            <w:u w:val="none"/>
            <w:rtl/>
          </w:rPr>
          <w:t>کمبود برق</w:t>
        </w:r>
      </w:hyperlink>
      <w:r w:rsidRPr="00DF7F4F">
        <w:rPr>
          <w:rFonts w:cs="B Mitra"/>
          <w:color w:val="auto"/>
          <w:sz w:val="24"/>
          <w:szCs w:val="24"/>
        </w:rPr>
        <w:t xml:space="preserve"> </w:t>
      </w:r>
      <w:r w:rsidRPr="00DF7F4F">
        <w:rPr>
          <w:rFonts w:cs="B Mitra"/>
          <w:color w:val="auto"/>
          <w:sz w:val="24"/>
          <w:szCs w:val="24"/>
          <w:rtl/>
        </w:rPr>
        <w:t>در کشور شده</w:t>
      </w:r>
      <w:r>
        <w:rPr>
          <w:rFonts w:cs="B Mitra" w:hint="cs"/>
          <w:color w:val="auto"/>
          <w:sz w:val="24"/>
          <w:szCs w:val="24"/>
          <w:rtl/>
        </w:rPr>
        <w:t xml:space="preserve"> است</w:t>
      </w:r>
      <w:r w:rsidRPr="00DF7F4F">
        <w:rPr>
          <w:rFonts w:cs="B Mitra"/>
          <w:color w:val="auto"/>
          <w:sz w:val="24"/>
          <w:szCs w:val="24"/>
          <w:rtl/>
        </w:rPr>
        <w:t xml:space="preserve"> اشاره کرد و گفت: یکی از اصلی‌ترین علت‌های </w:t>
      </w:r>
      <w:hyperlink r:id="rId38" w:tooltip="خاموشی‌ها" w:history="1">
        <w:r w:rsidRPr="00DF7F4F">
          <w:rPr>
            <w:rStyle w:val="Hyperlink"/>
            <w:rFonts w:cs="B Mitra"/>
            <w:color w:val="auto"/>
            <w:sz w:val="24"/>
            <w:szCs w:val="24"/>
            <w:u w:val="none"/>
            <w:rtl/>
          </w:rPr>
          <w:t>خاموشی‌ها</w:t>
        </w:r>
      </w:hyperlink>
      <w:r w:rsidRPr="00DF7F4F">
        <w:rPr>
          <w:rFonts w:cs="B Mitra"/>
          <w:color w:val="auto"/>
          <w:sz w:val="24"/>
          <w:szCs w:val="24"/>
        </w:rPr>
        <w:t xml:space="preserve"> </w:t>
      </w:r>
      <w:r w:rsidRPr="00DF7F4F">
        <w:rPr>
          <w:rFonts w:cs="B Mitra"/>
          <w:color w:val="auto"/>
          <w:sz w:val="24"/>
          <w:szCs w:val="24"/>
          <w:rtl/>
        </w:rPr>
        <w:t xml:space="preserve">در سال جاری، عدم توازن در </w:t>
      </w:r>
      <w:hyperlink r:id="rId39" w:tooltip="اقتصاد برق" w:history="1">
        <w:r w:rsidRPr="00DF7F4F">
          <w:rPr>
            <w:rStyle w:val="Hyperlink"/>
            <w:rFonts w:cs="B Mitra"/>
            <w:color w:val="auto"/>
            <w:sz w:val="24"/>
            <w:szCs w:val="24"/>
            <w:u w:val="none"/>
            <w:rtl/>
          </w:rPr>
          <w:t>اقتصاد برق</w:t>
        </w:r>
      </w:hyperlink>
      <w:r w:rsidRPr="00DF7F4F">
        <w:rPr>
          <w:rFonts w:cs="B Mitra"/>
          <w:color w:val="auto"/>
          <w:sz w:val="24"/>
          <w:szCs w:val="24"/>
        </w:rPr>
        <w:t xml:space="preserve"> </w:t>
      </w:r>
      <w:r w:rsidRPr="00DF7F4F">
        <w:rPr>
          <w:rFonts w:cs="B Mitra"/>
          <w:color w:val="auto"/>
          <w:sz w:val="24"/>
          <w:szCs w:val="24"/>
          <w:rtl/>
        </w:rPr>
        <w:t xml:space="preserve">طی سالیان متوالی است، عدم توازن اقتصاد به معنی درآمد کم و هزینه بالا یا همان ناترازی است، البته این ناترازی مانع از سرمایه‌گذاری کافی برای تولید </w:t>
      </w:r>
      <w:hyperlink r:id="rId40" w:tooltip="برق" w:history="1">
        <w:r w:rsidRPr="00DF7F4F">
          <w:rPr>
            <w:rStyle w:val="Hyperlink"/>
            <w:rFonts w:cs="B Mitra"/>
            <w:color w:val="auto"/>
            <w:sz w:val="24"/>
            <w:szCs w:val="24"/>
            <w:u w:val="none"/>
            <w:rtl/>
          </w:rPr>
          <w:t>برق</w:t>
        </w:r>
      </w:hyperlink>
      <w:r w:rsidRPr="00DF7F4F">
        <w:rPr>
          <w:rFonts w:cs="B Mitra"/>
          <w:color w:val="auto"/>
          <w:sz w:val="24"/>
          <w:szCs w:val="24"/>
        </w:rPr>
        <w:t xml:space="preserve"> </w:t>
      </w:r>
      <w:r w:rsidRPr="00DF7F4F">
        <w:rPr>
          <w:rFonts w:cs="B Mitra"/>
          <w:color w:val="auto"/>
          <w:sz w:val="24"/>
          <w:szCs w:val="24"/>
          <w:rtl/>
        </w:rPr>
        <w:t>شده است به همین دلیل کشور در چنین وضعیتی قرار گرفته است</w:t>
      </w:r>
      <w:r w:rsidRPr="00DF7F4F">
        <w:rPr>
          <w:rFonts w:cs="B Mitra"/>
          <w:color w:val="auto"/>
          <w:sz w:val="24"/>
          <w:szCs w:val="24"/>
        </w:rPr>
        <w:t>.</w:t>
      </w:r>
    </w:p>
    <w:p w:rsidR="00DF7F4F" w:rsidRPr="00DF7F4F" w:rsidRDefault="00DF7F4F" w:rsidP="00565902">
      <w:pPr>
        <w:bidi/>
        <w:spacing w:line="240" w:lineRule="auto"/>
        <w:jc w:val="both"/>
        <w:rPr>
          <w:rFonts w:cs="B Mitra"/>
          <w:color w:val="auto"/>
          <w:sz w:val="24"/>
          <w:szCs w:val="24"/>
          <w:rtl/>
        </w:rPr>
      </w:pPr>
      <w:r w:rsidRPr="00DF7F4F">
        <w:rPr>
          <w:rFonts w:cs="B Mitra"/>
          <w:color w:val="auto"/>
          <w:sz w:val="24"/>
          <w:szCs w:val="24"/>
          <w:rtl/>
        </w:rPr>
        <w:t>نماینده مردم لارستان و خنج و گراش و اوز در مجلس شورای اسلامی با بیان اینکه دولت 50 هزار میلیارد تومان به بخش خصوصی و صنعت برق بدهی دارد، افزود: اگرچه اخلاقا از مردم انتظار کاهش مصرف می‌رود اما آن‌ها مقصر وضعیت موجود نیستند چراکه تصمیم‌گیری‌ها و عملکرد مسئولان، صنعت برق را به این وضعیت کشانده است</w:t>
      </w:r>
      <w:r w:rsidRPr="00DF7F4F">
        <w:rPr>
          <w:rFonts w:cs="B Mitra"/>
          <w:color w:val="auto"/>
          <w:sz w:val="24"/>
          <w:szCs w:val="24"/>
        </w:rPr>
        <w:t>.</w:t>
      </w:r>
    </w:p>
    <w:p w:rsidR="00DF7F4F" w:rsidRPr="00DF7F4F" w:rsidRDefault="00DF7F4F" w:rsidP="00565902">
      <w:pPr>
        <w:bidi/>
        <w:spacing w:line="240" w:lineRule="auto"/>
        <w:jc w:val="both"/>
        <w:rPr>
          <w:rFonts w:cs="B Mitra"/>
          <w:color w:val="auto"/>
          <w:sz w:val="24"/>
          <w:szCs w:val="24"/>
          <w:rtl/>
        </w:rPr>
      </w:pPr>
      <w:r w:rsidRPr="00DF7F4F">
        <w:rPr>
          <w:rFonts w:cs="B Mitra"/>
          <w:color w:val="auto"/>
          <w:sz w:val="24"/>
          <w:szCs w:val="24"/>
          <w:rtl/>
        </w:rPr>
        <w:t>وی رفتن به سمت انرژی‌های تجدیدپذیر را ازجمله راه‌های برون‌رفت از این مشکل دانست و ادامه داد: هرچند باید تا پایان برنامه ششم، سالانه 5 درصد (رقمی معادل 4 تا 5 هزار مگاوات) به تولید برق کشور از طریق انرژی‌های تجدیدپذیر اضافه می‌شد اما این تولید تاکنونکه در پایان سال برنامه ششم هستیم</w:t>
      </w:r>
      <w:r>
        <w:rPr>
          <w:rFonts w:cs="B Mitra" w:hint="cs"/>
          <w:color w:val="auto"/>
          <w:sz w:val="24"/>
          <w:szCs w:val="24"/>
          <w:rtl/>
        </w:rPr>
        <w:t>،</w:t>
      </w:r>
      <w:r w:rsidRPr="00DF7F4F">
        <w:rPr>
          <w:rFonts w:cs="B Mitra"/>
          <w:color w:val="auto"/>
          <w:sz w:val="24"/>
          <w:szCs w:val="24"/>
          <w:rtl/>
        </w:rPr>
        <w:t xml:space="preserve"> به سختی به هزار مگاوات می‌رسد</w:t>
      </w:r>
      <w:r w:rsidRPr="00DF7F4F">
        <w:rPr>
          <w:rFonts w:cs="B Mitra"/>
          <w:color w:val="auto"/>
          <w:sz w:val="24"/>
          <w:szCs w:val="24"/>
        </w:rPr>
        <w:t>.</w:t>
      </w:r>
    </w:p>
    <w:p w:rsidR="00DF7F4F" w:rsidRPr="00DF7F4F" w:rsidRDefault="00DF7F4F" w:rsidP="00565902">
      <w:pPr>
        <w:bidi/>
        <w:spacing w:line="240" w:lineRule="auto"/>
        <w:jc w:val="both"/>
        <w:rPr>
          <w:rFonts w:ascii="Times New Roman" w:eastAsia="Times New Roman" w:hAnsi="Times New Roman" w:cs="B Mitra"/>
          <w:color w:val="auto"/>
          <w:sz w:val="24"/>
          <w:szCs w:val="24"/>
        </w:rPr>
      </w:pPr>
      <w:r w:rsidRPr="00DF7F4F">
        <w:rPr>
          <w:rFonts w:ascii="Times New Roman" w:eastAsia="Times New Roman" w:hAnsi="Times New Roman" w:cs="B Mitra"/>
          <w:color w:val="auto"/>
          <w:sz w:val="24"/>
          <w:szCs w:val="24"/>
          <w:rtl/>
        </w:rPr>
        <w:t>حسین زاده با تاکید بر اینکه درحالی صنعت</w:t>
      </w:r>
      <w:r w:rsidRPr="00DF7F4F">
        <w:rPr>
          <w:rFonts w:ascii="Cambria" w:eastAsia="Times New Roman" w:hAnsi="Cambria" w:cs="Cambria" w:hint="cs"/>
          <w:color w:val="auto"/>
          <w:sz w:val="24"/>
          <w:szCs w:val="24"/>
          <w:rtl/>
        </w:rPr>
        <w:t> </w:t>
      </w:r>
      <w:r w:rsidRPr="00DF7F4F">
        <w:rPr>
          <w:rFonts w:ascii="Times New Roman" w:eastAsia="Times New Roman" w:hAnsi="Times New Roman" w:cs="B Mitra" w:hint="cs"/>
          <w:color w:val="auto"/>
          <w:sz w:val="24"/>
          <w:szCs w:val="24"/>
          <w:rtl/>
        </w:rPr>
        <w:t>سیاسی</w:t>
      </w:r>
      <w:r w:rsidRPr="00DF7F4F">
        <w:rPr>
          <w:rFonts w:ascii="Times New Roman" w:eastAsia="Times New Roman" w:hAnsi="Times New Roman" w:cs="B Mitra"/>
          <w:color w:val="auto"/>
          <w:sz w:val="24"/>
          <w:szCs w:val="24"/>
          <w:rtl/>
        </w:rPr>
        <w:t xml:space="preserve"> </w:t>
      </w:r>
      <w:r w:rsidRPr="00DF7F4F">
        <w:rPr>
          <w:rFonts w:ascii="Times New Roman" w:eastAsia="Times New Roman" w:hAnsi="Times New Roman" w:cs="B Mitra" w:hint="cs"/>
          <w:color w:val="auto"/>
          <w:sz w:val="24"/>
          <w:szCs w:val="24"/>
          <w:rtl/>
        </w:rPr>
        <w:t>شده</w:t>
      </w:r>
      <w:r w:rsidRPr="00DF7F4F">
        <w:rPr>
          <w:rFonts w:ascii="Times New Roman" w:eastAsia="Times New Roman" w:hAnsi="Times New Roman" w:cs="B Mitra"/>
          <w:color w:val="auto"/>
          <w:sz w:val="24"/>
          <w:szCs w:val="24"/>
          <w:rtl/>
        </w:rPr>
        <w:t xml:space="preserve"> </w:t>
      </w:r>
      <w:r w:rsidRPr="00DF7F4F">
        <w:rPr>
          <w:rFonts w:ascii="Times New Roman" w:eastAsia="Times New Roman" w:hAnsi="Times New Roman" w:cs="B Mitra" w:hint="cs"/>
          <w:color w:val="auto"/>
          <w:sz w:val="24"/>
          <w:szCs w:val="24"/>
          <w:rtl/>
        </w:rPr>
        <w:t>است</w:t>
      </w:r>
      <w:r w:rsidRPr="00DF7F4F">
        <w:rPr>
          <w:rFonts w:ascii="Times New Roman" w:eastAsia="Times New Roman" w:hAnsi="Times New Roman" w:cs="B Mitra"/>
          <w:color w:val="auto"/>
          <w:sz w:val="24"/>
          <w:szCs w:val="24"/>
          <w:rtl/>
        </w:rPr>
        <w:t xml:space="preserve"> </w:t>
      </w:r>
      <w:r w:rsidRPr="00DF7F4F">
        <w:rPr>
          <w:rFonts w:ascii="Times New Roman" w:eastAsia="Times New Roman" w:hAnsi="Times New Roman" w:cs="B Mitra" w:hint="cs"/>
          <w:color w:val="auto"/>
          <w:sz w:val="24"/>
          <w:szCs w:val="24"/>
          <w:rtl/>
        </w:rPr>
        <w:t>که</w:t>
      </w:r>
      <w:r w:rsidRPr="00DF7F4F">
        <w:rPr>
          <w:rFonts w:ascii="Times New Roman" w:eastAsia="Times New Roman" w:hAnsi="Times New Roman" w:cs="B Mitra"/>
          <w:color w:val="auto"/>
          <w:sz w:val="24"/>
          <w:szCs w:val="24"/>
          <w:rtl/>
        </w:rPr>
        <w:t xml:space="preserve"> </w:t>
      </w:r>
      <w:r w:rsidRPr="00DF7F4F">
        <w:rPr>
          <w:rFonts w:ascii="Times New Roman" w:eastAsia="Times New Roman" w:hAnsi="Times New Roman" w:cs="B Mitra" w:hint="cs"/>
          <w:color w:val="auto"/>
          <w:sz w:val="24"/>
          <w:szCs w:val="24"/>
          <w:rtl/>
        </w:rPr>
        <w:t>سیاست</w:t>
      </w:r>
      <w:r w:rsidRPr="00DF7F4F">
        <w:rPr>
          <w:rFonts w:ascii="Times New Roman" w:eastAsia="Times New Roman" w:hAnsi="Times New Roman" w:cs="B Mitra"/>
          <w:color w:val="auto"/>
          <w:sz w:val="24"/>
          <w:szCs w:val="24"/>
          <w:rtl/>
        </w:rPr>
        <w:t xml:space="preserve"> </w:t>
      </w:r>
      <w:r w:rsidRPr="00DF7F4F">
        <w:rPr>
          <w:rFonts w:ascii="Times New Roman" w:eastAsia="Times New Roman" w:hAnsi="Times New Roman" w:cs="B Mitra" w:hint="cs"/>
          <w:color w:val="auto"/>
          <w:sz w:val="24"/>
          <w:szCs w:val="24"/>
          <w:rtl/>
        </w:rPr>
        <w:t>صنعتی</w:t>
      </w:r>
      <w:r w:rsidRPr="00DF7F4F">
        <w:rPr>
          <w:rFonts w:ascii="Times New Roman" w:eastAsia="Times New Roman" w:hAnsi="Times New Roman" w:cs="B Mitra"/>
          <w:color w:val="auto"/>
          <w:sz w:val="24"/>
          <w:szCs w:val="24"/>
          <w:rtl/>
        </w:rPr>
        <w:t xml:space="preserve"> خوبی نداریم، اظهار کرد: همچنین ایران ظرفیت بالایی برای استفاده از انرژی‌های خورشیدی دارد تا جایی که اگر تنها یک درصد مساحت کشور را به پنل‌های خورشیدی اختصاص دهیم می‌توانیم نصف انرژی دنیا را تامین کنیم یا اگر فقط یک سوم کویر لوت به پنل‌های خورشیدی اختصاص یابد، 2 برابر نیاز کشور تولید برق خواهیم کرد</w:t>
      </w:r>
      <w:r w:rsidRPr="00DF7F4F">
        <w:rPr>
          <w:rFonts w:ascii="Times New Roman" w:eastAsia="Times New Roman" w:hAnsi="Times New Roman" w:cs="B Mitra"/>
          <w:color w:val="auto"/>
          <w:sz w:val="24"/>
          <w:szCs w:val="24"/>
        </w:rPr>
        <w:t>.</w:t>
      </w:r>
    </w:p>
    <w:p w:rsidR="00DF7F4F" w:rsidRPr="00DF7F4F" w:rsidRDefault="00DF7F4F" w:rsidP="00565902">
      <w:pPr>
        <w:bidi/>
        <w:spacing w:line="240" w:lineRule="auto"/>
        <w:jc w:val="both"/>
        <w:rPr>
          <w:rFonts w:ascii="Times New Roman" w:eastAsia="Times New Roman" w:hAnsi="Times New Roman" w:cs="B Mitra"/>
          <w:color w:val="auto"/>
          <w:sz w:val="24"/>
          <w:szCs w:val="24"/>
        </w:rPr>
      </w:pPr>
      <w:r w:rsidRPr="00DF7F4F">
        <w:rPr>
          <w:rFonts w:ascii="Times New Roman" w:eastAsia="Times New Roman" w:hAnsi="Times New Roman" w:cs="B Mitra"/>
          <w:color w:val="auto"/>
          <w:sz w:val="24"/>
          <w:szCs w:val="24"/>
          <w:rtl/>
        </w:rPr>
        <w:t>این نماینده مجلس یازدهم در ادامه توضیح داد: اگرچه پایدارترین برق، برق هسته‌ای است اما از آنجا که هزینه تولید برق هسته‌ای بالا است می‌توان روش‌های دیگری را پیش برد چراکه تولید برق از طریق انرژی هسته‌ای به ازای هر کیلووات ساعت 130 تا 150 دلار هزینه دارد اما هزینه تولید برق از طریق انرژی خورشیدی بین 30 تا 50 دلار است بنابراین باید به سمت هزینه کمتر در زمان کوتاه با تولید برق بیشتر رفت</w:t>
      </w:r>
      <w:r w:rsidRPr="00DF7F4F">
        <w:rPr>
          <w:rFonts w:ascii="Times New Roman" w:eastAsia="Times New Roman" w:hAnsi="Times New Roman" w:cs="B Mitra"/>
          <w:color w:val="auto"/>
          <w:sz w:val="24"/>
          <w:szCs w:val="24"/>
        </w:rPr>
        <w:t>.</w:t>
      </w:r>
    </w:p>
    <w:p w:rsidR="00DF7F4F" w:rsidRPr="00DF7F4F" w:rsidRDefault="00DF7F4F" w:rsidP="00565902">
      <w:pPr>
        <w:bidi/>
        <w:spacing w:line="240" w:lineRule="auto"/>
        <w:jc w:val="both"/>
        <w:rPr>
          <w:rFonts w:ascii="Times New Roman" w:eastAsia="Times New Roman" w:hAnsi="Times New Roman" w:cs="B Mitra"/>
          <w:color w:val="auto"/>
          <w:sz w:val="24"/>
          <w:szCs w:val="24"/>
        </w:rPr>
      </w:pPr>
      <w:r w:rsidRPr="00DF7F4F">
        <w:rPr>
          <w:rFonts w:ascii="Times New Roman" w:eastAsia="Times New Roman" w:hAnsi="Times New Roman" w:cs="B Mitra"/>
          <w:color w:val="auto"/>
          <w:sz w:val="24"/>
          <w:szCs w:val="24"/>
          <w:rtl/>
        </w:rPr>
        <w:t>عضو هیات رئیسه کمیسیون انرژی مجلس شورای اسلامی با بیان اینکه معیوب بودن سیستم انتقال و توزیع نیز از عوامل دیگری است که کمبود برق را به دنبال داشته است لذا باید این مشکل را نیز به صورت ریشه‌ای حل کرد، گفت</w:t>
      </w:r>
      <w:r w:rsidRPr="00DF7F4F">
        <w:rPr>
          <w:rFonts w:ascii="Times New Roman" w:eastAsia="Times New Roman" w:hAnsi="Times New Roman" w:cs="B Mitra"/>
          <w:color w:val="auto"/>
          <w:sz w:val="24"/>
          <w:szCs w:val="24"/>
        </w:rPr>
        <w:t xml:space="preserve">: </w:t>
      </w:r>
      <w:r w:rsidRPr="00DF7F4F">
        <w:rPr>
          <w:rFonts w:ascii="Times New Roman" w:eastAsia="Times New Roman" w:hAnsi="Times New Roman" w:cs="B Mitra"/>
          <w:color w:val="auto"/>
          <w:sz w:val="24"/>
          <w:szCs w:val="24"/>
          <w:rtl/>
        </w:rPr>
        <w:t>به‌یقین تعطیلی پنجشنبه‌ها و صنایع بزرگ صرفا مسکنی در کوتاه مدت برای جلوگیری از قطعی برق است چراکه قطعی برق صنایع بزرگ افزایش قیمت محصولات مختلف همچون سیمان را به‌دنبال داشته لذا بیش از این نمی‌توان کارخانجات را تعطیل نگه داشت</w:t>
      </w:r>
      <w:r w:rsidRPr="00DF7F4F">
        <w:rPr>
          <w:rFonts w:ascii="Times New Roman" w:eastAsia="Times New Roman" w:hAnsi="Times New Roman" w:cs="B Mitra"/>
          <w:color w:val="auto"/>
          <w:sz w:val="24"/>
          <w:szCs w:val="24"/>
        </w:rPr>
        <w:t>.</w:t>
      </w:r>
    </w:p>
    <w:p w:rsidR="00A16767" w:rsidRDefault="00A16767" w:rsidP="00A16767">
      <w:pPr>
        <w:bidi/>
        <w:jc w:val="both"/>
        <w:rPr>
          <w:rFonts w:cs="Cambria"/>
          <w:color w:val="0F0D29" w:themeColor="text1"/>
          <w:sz w:val="24"/>
          <w:szCs w:val="24"/>
          <w:rtl/>
        </w:rPr>
      </w:pPr>
    </w:p>
    <w:p w:rsidR="00F90ABA" w:rsidRDefault="00F90ABA">
      <w:pPr>
        <w:spacing w:after="200"/>
        <w:rPr>
          <w:rFonts w:ascii="Times New Roman" w:eastAsia="Times New Roman" w:hAnsi="Times New Roman" w:cs="Cambria"/>
          <w:b w:val="0"/>
          <w:color w:val="auto"/>
          <w:sz w:val="24"/>
          <w:szCs w:val="24"/>
          <w:rtl/>
        </w:rPr>
      </w:pPr>
      <w:r>
        <w:rPr>
          <w:rFonts w:ascii="Times New Roman" w:eastAsia="Times New Roman" w:hAnsi="Times New Roman" w:cs="Times New Roman"/>
          <w:b w:val="0"/>
          <w:color w:val="auto"/>
          <w:sz w:val="24"/>
          <w:szCs w:val="24"/>
          <w:rtl/>
        </w:rPr>
        <w:br w:type="page"/>
      </w:r>
    </w:p>
    <w:p w:rsidR="0031522D" w:rsidRDefault="0031522D" w:rsidP="0031522D">
      <w:pPr>
        <w:pStyle w:val="Heading1"/>
        <w:bidi/>
        <w:jc w:val="center"/>
        <w:rPr>
          <w:rFonts w:eastAsia="Times New Roman" w:cs="B Mitra"/>
          <w:b w:val="0"/>
          <w:bCs/>
          <w:color w:val="18AFFB" w:themeColor="accent1" w:themeTint="99"/>
          <w:sz w:val="32"/>
          <w:rtl/>
        </w:rPr>
      </w:pPr>
      <w:r w:rsidRPr="00356987">
        <w:rPr>
          <w:rFonts w:cs="B Mitra"/>
          <w:b w:val="0"/>
          <w:bCs/>
          <w:noProof/>
          <w:color w:val="18AFFB" w:themeColor="accent1" w:themeTint="99"/>
          <w:sz w:val="32"/>
          <w:u w:val="single"/>
        </w:rPr>
        <w:lastRenderedPageBreak/>
        <mc:AlternateContent>
          <mc:Choice Requires="wps">
            <w:drawing>
              <wp:anchor distT="0" distB="0" distL="114300" distR="114300" simplePos="0" relativeHeight="251769856" behindDoc="0" locked="0" layoutInCell="1" allowOverlap="1" wp14:anchorId="2E6432EA" wp14:editId="5502020A">
                <wp:simplePos x="0" y="0"/>
                <wp:positionH relativeFrom="margin">
                  <wp:align>center</wp:align>
                </wp:positionH>
                <wp:positionV relativeFrom="paragraph">
                  <wp:posOffset>453390</wp:posOffset>
                </wp:positionV>
                <wp:extent cx="3023235" cy="411480"/>
                <wp:effectExtent l="95250" t="57150" r="120015" b="160020"/>
                <wp:wrapTopAndBottom/>
                <wp:docPr id="12" name="Text Box 12"/>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31522D">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سایت خبری مشرق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432EA" id="Text Box 12" o:spid="_x0000_s1042" type="#_x0000_t202" style="position:absolute;left:0;text-align:left;margin-left:0;margin-top:35.7pt;width:238.05pt;height:32.4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31522D">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سایت خبری مشرق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41" w:history="1">
        <w:r w:rsidRPr="0031522D">
          <w:rPr>
            <w:rStyle w:val="Hyperlink"/>
            <w:rFonts w:cs="B Mitra"/>
            <w:b w:val="0"/>
            <w:bCs/>
            <w:color w:val="18AFFB" w:themeColor="accent1" w:themeTint="99"/>
            <w:sz w:val="32"/>
            <w:u w:val="none"/>
            <w:rtl/>
          </w:rPr>
          <w:t>پیگیری کمیسیون انرژی مجلس برای تولید برق هسته‌ای</w:t>
        </w:r>
      </w:hyperlink>
    </w:p>
    <w:p w:rsidR="0031522D" w:rsidRPr="0031522D" w:rsidRDefault="0031522D" w:rsidP="00565902">
      <w:pPr>
        <w:bidi/>
        <w:spacing w:line="240" w:lineRule="auto"/>
        <w:jc w:val="both"/>
        <w:rPr>
          <w:rFonts w:eastAsia="Times New Roman" w:cs="B Mitra"/>
          <w:bCs/>
          <w:color w:val="auto"/>
          <w:sz w:val="24"/>
          <w:szCs w:val="24"/>
          <w:rtl/>
        </w:rPr>
      </w:pPr>
      <w:r w:rsidRPr="0031522D">
        <w:rPr>
          <w:rFonts w:cs="B Mitra"/>
          <w:color w:val="auto"/>
          <w:sz w:val="24"/>
          <w:szCs w:val="24"/>
          <w:rtl/>
        </w:rPr>
        <w:t>رئیس کمیسیون انرژی مجلس گفت: این کمیسیون اهتمام ویژه‌ای به تولید برق هسته‌ای در کشور داشته و پیگیر احداث نیروگاه در این بخش خواهد بود</w:t>
      </w:r>
      <w:r w:rsidRPr="0031522D">
        <w:rPr>
          <w:rFonts w:cs="B Mitra"/>
          <w:color w:val="auto"/>
          <w:sz w:val="24"/>
          <w:szCs w:val="24"/>
        </w:rPr>
        <w:t>.</w:t>
      </w:r>
    </w:p>
    <w:p w:rsidR="0031522D" w:rsidRPr="0031522D" w:rsidRDefault="00FE7B12" w:rsidP="00565902">
      <w:pPr>
        <w:bidi/>
        <w:spacing w:line="240" w:lineRule="auto"/>
        <w:jc w:val="both"/>
        <w:rPr>
          <w:rFonts w:cs="B Mitra"/>
          <w:color w:val="auto"/>
          <w:sz w:val="24"/>
          <w:szCs w:val="24"/>
          <w:rtl/>
        </w:rPr>
      </w:pPr>
      <w:r>
        <w:rPr>
          <w:noProof/>
        </w:rPr>
        <w:drawing>
          <wp:anchor distT="0" distB="0" distL="114300" distR="114300" simplePos="0" relativeHeight="251770880" behindDoc="0" locked="0" layoutInCell="1" allowOverlap="1" wp14:anchorId="7A359918" wp14:editId="753F1DA9">
            <wp:simplePos x="0" y="0"/>
            <wp:positionH relativeFrom="margin">
              <wp:align>left</wp:align>
            </wp:positionH>
            <wp:positionV relativeFrom="paragraph">
              <wp:posOffset>8890</wp:posOffset>
            </wp:positionV>
            <wp:extent cx="2990850" cy="1993900"/>
            <wp:effectExtent l="0" t="0" r="0" b="6350"/>
            <wp:wrapSquare wrapText="bothSides"/>
            <wp:docPr id="18" name="Picture 18" descr="پیگیری کمیسیون انرژی مجلس برای تولید برق هسته‌ای در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پیگیری کمیسیون انرژی مجلس برای تولید برق هسته‌ای در کشو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1993900"/>
                    </a:xfrm>
                    <a:prstGeom prst="rect">
                      <a:avLst/>
                    </a:prstGeom>
                    <a:noFill/>
                    <a:ln>
                      <a:noFill/>
                    </a:ln>
                  </pic:spPr>
                </pic:pic>
              </a:graphicData>
            </a:graphic>
          </wp:anchor>
        </w:drawing>
      </w:r>
      <w:r w:rsidR="0031522D" w:rsidRPr="0031522D">
        <w:rPr>
          <w:rFonts w:cs="B Mitra"/>
          <w:color w:val="auto"/>
          <w:sz w:val="24"/>
          <w:szCs w:val="24"/>
          <w:rtl/>
        </w:rPr>
        <w:t xml:space="preserve">به گزارش مشرق، </w:t>
      </w:r>
      <w:r w:rsidR="0031522D">
        <w:rPr>
          <w:rFonts w:cs="Cambria" w:hint="cs"/>
          <w:color w:val="auto"/>
          <w:sz w:val="24"/>
          <w:szCs w:val="24"/>
          <w:rtl/>
        </w:rPr>
        <w:t>"</w:t>
      </w:r>
      <w:r w:rsidR="0031522D" w:rsidRPr="0031522D">
        <w:rPr>
          <w:rFonts w:cs="B Mitra"/>
          <w:color w:val="auto"/>
          <w:sz w:val="24"/>
          <w:szCs w:val="24"/>
          <w:rtl/>
        </w:rPr>
        <w:t>فریدون حسنوند</w:t>
      </w:r>
      <w:r w:rsidR="0031522D">
        <w:rPr>
          <w:rFonts w:cs="Cambria" w:hint="cs"/>
          <w:color w:val="auto"/>
          <w:sz w:val="24"/>
          <w:szCs w:val="24"/>
          <w:rtl/>
        </w:rPr>
        <w:t>"</w:t>
      </w:r>
      <w:r w:rsidR="0031522D" w:rsidRPr="0031522D">
        <w:rPr>
          <w:rFonts w:cs="B Mitra"/>
          <w:color w:val="auto"/>
          <w:sz w:val="24"/>
          <w:szCs w:val="24"/>
          <w:rtl/>
        </w:rPr>
        <w:t xml:space="preserve">، رئیس کمیسیون انرژی مجلس با اشاره به لزوم تولید برق هسته‌ای در کشور گفت: ما به سمت برق هسته‌ای رفته‌ایم و در حال حاضر یکی از نیروگاه‌های ما </w:t>
      </w:r>
      <w:r w:rsidR="0031522D" w:rsidRPr="0031522D">
        <w:rPr>
          <w:rFonts w:cs="B Mitra"/>
          <w:color w:val="auto"/>
          <w:sz w:val="24"/>
          <w:szCs w:val="24"/>
          <w:rtl/>
          <w:lang w:bidi="fa-IR"/>
        </w:rPr>
        <w:t>۱۰۰</w:t>
      </w:r>
      <w:r w:rsidR="0031522D" w:rsidRPr="0031522D">
        <w:rPr>
          <w:rFonts w:cs="B Mitra"/>
          <w:color w:val="auto"/>
          <w:sz w:val="24"/>
          <w:szCs w:val="24"/>
          <w:rtl/>
        </w:rPr>
        <w:t xml:space="preserve"> مگاوات برق هسته‌ای تولید می‌کند</w:t>
      </w:r>
      <w:r w:rsidR="0031522D" w:rsidRPr="0031522D">
        <w:rPr>
          <w:rFonts w:cs="B Mitra"/>
          <w:color w:val="auto"/>
          <w:sz w:val="24"/>
          <w:szCs w:val="24"/>
        </w:rPr>
        <w:t>.</w:t>
      </w:r>
      <w:r w:rsidRPr="00FE7B12">
        <w:t xml:space="preserve"> </w:t>
      </w:r>
    </w:p>
    <w:p w:rsidR="0031522D" w:rsidRPr="0031522D" w:rsidRDefault="0031522D" w:rsidP="00565902">
      <w:pPr>
        <w:bidi/>
        <w:spacing w:line="240" w:lineRule="auto"/>
        <w:jc w:val="both"/>
        <w:rPr>
          <w:rFonts w:ascii="Times New Roman" w:eastAsia="Times New Roman" w:hAnsi="Times New Roman" w:cs="B Mitra"/>
          <w:color w:val="auto"/>
          <w:sz w:val="24"/>
          <w:szCs w:val="24"/>
        </w:rPr>
      </w:pPr>
      <w:r w:rsidRPr="0031522D">
        <w:rPr>
          <w:rFonts w:ascii="Times New Roman" w:eastAsia="Times New Roman" w:hAnsi="Times New Roman" w:cs="B Mitra"/>
          <w:color w:val="auto"/>
          <w:sz w:val="24"/>
          <w:szCs w:val="24"/>
          <w:rtl/>
        </w:rPr>
        <w:t>رئیس کمیسیون انرژی مجلس شورای اسلامی بیان کرد: همچنین نیروگاه‌های دوم و سوم هم در این راستا کلنگ‌زنی و عملیات اجرایی آن آغاز شده است</w:t>
      </w:r>
      <w:r w:rsidRPr="0031522D">
        <w:rPr>
          <w:rFonts w:ascii="Times New Roman" w:eastAsia="Times New Roman" w:hAnsi="Times New Roman" w:cs="B Mitra"/>
          <w:color w:val="auto"/>
          <w:sz w:val="24"/>
          <w:szCs w:val="24"/>
        </w:rPr>
        <w:t>.</w:t>
      </w:r>
    </w:p>
    <w:p w:rsidR="0031522D" w:rsidRPr="0031522D" w:rsidRDefault="0031522D" w:rsidP="00565902">
      <w:pPr>
        <w:bidi/>
        <w:spacing w:line="240" w:lineRule="auto"/>
        <w:jc w:val="both"/>
        <w:rPr>
          <w:rFonts w:ascii="Times New Roman" w:eastAsia="Times New Roman" w:hAnsi="Times New Roman" w:cs="B Mitra"/>
          <w:color w:val="auto"/>
          <w:sz w:val="24"/>
          <w:szCs w:val="24"/>
        </w:rPr>
      </w:pPr>
      <w:r w:rsidRPr="0031522D">
        <w:rPr>
          <w:rFonts w:ascii="Times New Roman" w:eastAsia="Times New Roman" w:hAnsi="Times New Roman" w:cs="B Mitra"/>
          <w:color w:val="auto"/>
          <w:sz w:val="24"/>
          <w:szCs w:val="24"/>
          <w:rtl/>
        </w:rPr>
        <w:t>وی با بیان اینکه در جریان این فعالیت بخشی از طلب شرکت روسی پرداخت شد، گفت</w:t>
      </w:r>
      <w:r w:rsidRPr="0031522D">
        <w:rPr>
          <w:rFonts w:ascii="Times New Roman" w:eastAsia="Times New Roman" w:hAnsi="Times New Roman" w:cs="B Mitra"/>
          <w:color w:val="auto"/>
          <w:sz w:val="24"/>
          <w:szCs w:val="24"/>
        </w:rPr>
        <w:t xml:space="preserve">: </w:t>
      </w:r>
      <w:r w:rsidRPr="0031522D">
        <w:rPr>
          <w:rFonts w:ascii="Times New Roman" w:eastAsia="Times New Roman" w:hAnsi="Times New Roman" w:cs="B Mitra"/>
          <w:color w:val="auto"/>
          <w:sz w:val="24"/>
          <w:szCs w:val="24"/>
          <w:rtl/>
        </w:rPr>
        <w:t>عدم پرداخت مطالبات پیمانکاران در این بخش به یکی از مشکلاتی تبدیل شده است که رئیس سازمان انرژی اتمی به این مسئله اشاره داشته است</w:t>
      </w:r>
      <w:r w:rsidRPr="0031522D">
        <w:rPr>
          <w:rFonts w:ascii="Times New Roman" w:eastAsia="Times New Roman" w:hAnsi="Times New Roman" w:cs="B Mitra"/>
          <w:color w:val="auto"/>
          <w:sz w:val="24"/>
          <w:szCs w:val="24"/>
        </w:rPr>
        <w:t>.</w:t>
      </w:r>
    </w:p>
    <w:p w:rsidR="0031522D" w:rsidRPr="0031522D" w:rsidRDefault="0031522D" w:rsidP="00565902">
      <w:pPr>
        <w:bidi/>
        <w:spacing w:line="240" w:lineRule="auto"/>
        <w:jc w:val="both"/>
        <w:rPr>
          <w:rFonts w:ascii="Times New Roman" w:eastAsia="Times New Roman" w:hAnsi="Times New Roman" w:cs="B Mitra"/>
          <w:color w:val="auto"/>
          <w:sz w:val="24"/>
          <w:szCs w:val="24"/>
        </w:rPr>
      </w:pPr>
      <w:r w:rsidRPr="0031522D">
        <w:rPr>
          <w:rFonts w:ascii="Times New Roman" w:eastAsia="Times New Roman" w:hAnsi="Times New Roman" w:cs="B Mitra"/>
          <w:color w:val="auto"/>
          <w:sz w:val="24"/>
          <w:szCs w:val="24"/>
          <w:rtl/>
        </w:rPr>
        <w:t xml:space="preserve">این نماینده مجلس اظهار داشت: در حال حاضر راهکارهایی پیشنهاد شده که ما می‌توانیم هم فاز </w:t>
      </w:r>
      <w:r w:rsidRPr="0031522D">
        <w:rPr>
          <w:rFonts w:ascii="Times New Roman" w:eastAsia="Times New Roman" w:hAnsi="Times New Roman" w:cs="B Mitra"/>
          <w:color w:val="auto"/>
          <w:sz w:val="24"/>
          <w:szCs w:val="24"/>
          <w:rtl/>
          <w:lang w:bidi="fa-IR"/>
        </w:rPr>
        <w:t>۲</w:t>
      </w:r>
      <w:r w:rsidRPr="0031522D">
        <w:rPr>
          <w:rFonts w:ascii="Times New Roman" w:eastAsia="Times New Roman" w:hAnsi="Times New Roman" w:cs="B Mitra"/>
          <w:color w:val="auto"/>
          <w:sz w:val="24"/>
          <w:szCs w:val="24"/>
          <w:rtl/>
        </w:rPr>
        <w:t xml:space="preserve"> و </w:t>
      </w:r>
      <w:r w:rsidRPr="0031522D">
        <w:rPr>
          <w:rFonts w:ascii="Times New Roman" w:eastAsia="Times New Roman" w:hAnsi="Times New Roman" w:cs="B Mitra"/>
          <w:color w:val="auto"/>
          <w:sz w:val="24"/>
          <w:szCs w:val="24"/>
          <w:rtl/>
          <w:lang w:bidi="fa-IR"/>
        </w:rPr>
        <w:t>۳</w:t>
      </w:r>
      <w:r w:rsidRPr="0031522D">
        <w:rPr>
          <w:rFonts w:ascii="Times New Roman" w:eastAsia="Times New Roman" w:hAnsi="Times New Roman" w:cs="B Mitra"/>
          <w:color w:val="auto"/>
          <w:sz w:val="24"/>
          <w:szCs w:val="24"/>
          <w:rtl/>
        </w:rPr>
        <w:t xml:space="preserve"> نیروگاه بوشهر نیروگاه را تکمیل کنیم و بتوانیم در این باره از ظرفیت سایر کشورها برای احداث نیروگاه‌های جدید استفاده کنیم</w:t>
      </w:r>
      <w:r w:rsidRPr="0031522D">
        <w:rPr>
          <w:rFonts w:ascii="Times New Roman" w:eastAsia="Times New Roman" w:hAnsi="Times New Roman" w:cs="B Mitra"/>
          <w:color w:val="auto"/>
          <w:sz w:val="24"/>
          <w:szCs w:val="24"/>
        </w:rPr>
        <w:t>.</w:t>
      </w:r>
    </w:p>
    <w:p w:rsidR="0031522D" w:rsidRPr="0031522D" w:rsidRDefault="0031522D" w:rsidP="00565902">
      <w:pPr>
        <w:bidi/>
        <w:spacing w:line="240" w:lineRule="auto"/>
        <w:jc w:val="both"/>
        <w:rPr>
          <w:rFonts w:ascii="Times New Roman" w:eastAsia="Times New Roman" w:hAnsi="Times New Roman" w:cs="B Mitra"/>
          <w:color w:val="auto"/>
          <w:sz w:val="24"/>
          <w:szCs w:val="24"/>
        </w:rPr>
      </w:pPr>
      <w:r w:rsidRPr="0031522D">
        <w:rPr>
          <w:rFonts w:ascii="Times New Roman" w:eastAsia="Times New Roman" w:hAnsi="Times New Roman" w:cs="B Mitra"/>
          <w:color w:val="auto"/>
          <w:sz w:val="24"/>
          <w:szCs w:val="24"/>
          <w:rtl/>
        </w:rPr>
        <w:t>رئیس کمیسیون انرژی مجلس تاکید کرد: کمیسیون انرژی مجلس اهتمام ویژه‌ای به تولید برق هسته‌ای در کشور داشته و پیگیر احداث نیروگاه در این بخش خواهد بود</w:t>
      </w:r>
      <w:r w:rsidRPr="0031522D">
        <w:rPr>
          <w:rFonts w:ascii="Times New Roman" w:eastAsia="Times New Roman" w:hAnsi="Times New Roman" w:cs="B Mitra"/>
          <w:color w:val="auto"/>
          <w:sz w:val="24"/>
          <w:szCs w:val="24"/>
        </w:rPr>
        <w:t>.</w:t>
      </w:r>
    </w:p>
    <w:p w:rsidR="00605A2C" w:rsidRDefault="00E71537" w:rsidP="0031522D">
      <w:pPr>
        <w:pStyle w:val="Heading1"/>
        <w:bidi/>
        <w:jc w:val="center"/>
        <w:rPr>
          <w:rFonts w:cs="B Mitra"/>
          <w:b w:val="0"/>
          <w:bCs/>
          <w:color w:val="18AFFB" w:themeColor="accent1" w:themeTint="99"/>
          <w:sz w:val="32"/>
          <w:rtl/>
        </w:rPr>
      </w:pPr>
      <w:r w:rsidRPr="00356987">
        <w:rPr>
          <w:rFonts w:cs="B Mitra"/>
          <w:b w:val="0"/>
          <w:bCs/>
          <w:noProof/>
          <w:color w:val="18AFFB" w:themeColor="accent1" w:themeTint="99"/>
          <w:sz w:val="32"/>
          <w:u w:val="single"/>
        </w:rPr>
        <mc:AlternateContent>
          <mc:Choice Requires="wps">
            <w:drawing>
              <wp:anchor distT="0" distB="0" distL="114300" distR="114300" simplePos="0" relativeHeight="251759616" behindDoc="0" locked="0" layoutInCell="1" allowOverlap="1" wp14:anchorId="3451CF49" wp14:editId="4189EAED">
                <wp:simplePos x="0" y="0"/>
                <wp:positionH relativeFrom="margin">
                  <wp:align>center</wp:align>
                </wp:positionH>
                <wp:positionV relativeFrom="paragraph">
                  <wp:posOffset>564515</wp:posOffset>
                </wp:positionV>
                <wp:extent cx="3023235" cy="411480"/>
                <wp:effectExtent l="95250" t="57150" r="120015" b="160020"/>
                <wp:wrapTopAndBottom/>
                <wp:docPr id="54" name="Text Box 54"/>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605A2C">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CF49" id="Text Box 54" o:spid="_x0000_s1043" type="#_x0000_t202" style="position:absolute;left:0;text-align:left;margin-left:0;margin-top:44.45pt;width:238.05pt;height:32.4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605A2C">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43" w:history="1">
        <w:r w:rsidR="00605A2C" w:rsidRPr="00605A2C">
          <w:rPr>
            <w:rStyle w:val="Hyperlink"/>
            <w:rFonts w:cs="B Mitra"/>
            <w:b w:val="0"/>
            <w:bCs/>
            <w:color w:val="18AFFB" w:themeColor="accent1" w:themeTint="99"/>
            <w:sz w:val="32"/>
            <w:u w:val="none"/>
            <w:rtl/>
          </w:rPr>
          <w:t>کلیات طرح توسعه و مانع زدایی از صنعت برق در کمیسیون انرژی تصویب شد</w:t>
        </w:r>
      </w:hyperlink>
    </w:p>
    <w:p w:rsidR="00605A2C" w:rsidRPr="004C2F48" w:rsidRDefault="00605A2C" w:rsidP="00605A2C">
      <w:pPr>
        <w:tabs>
          <w:tab w:val="left" w:pos="9097"/>
        </w:tabs>
        <w:bidi/>
        <w:spacing w:line="240" w:lineRule="auto"/>
        <w:jc w:val="both"/>
        <w:rPr>
          <w:rFonts w:cs="B Mitra"/>
          <w:color w:val="0F0D29" w:themeColor="text1"/>
          <w:sz w:val="24"/>
          <w:szCs w:val="24"/>
          <w:rtl/>
        </w:rPr>
      </w:pPr>
      <w:r w:rsidRPr="004C2F48">
        <w:rPr>
          <w:rFonts w:cs="B Mitra"/>
          <w:color w:val="0F0D29" w:themeColor="text1"/>
          <w:sz w:val="24"/>
          <w:szCs w:val="24"/>
          <w:rtl/>
        </w:rPr>
        <w:t>سخنگوی کمیسیون انرژی مجلس شورای اسلامی از تصویب کلیات طرح توسعه و مانع‌زدایی از صنعت برق کشور در این کمیسیون خبر داد</w:t>
      </w:r>
      <w:r>
        <w:rPr>
          <w:rFonts w:cs="B Mitra" w:hint="cs"/>
          <w:color w:val="0F0D29" w:themeColor="text1"/>
          <w:sz w:val="24"/>
          <w:szCs w:val="24"/>
          <w:rtl/>
        </w:rPr>
        <w:t>.</w:t>
      </w:r>
    </w:p>
    <w:p w:rsidR="00605A2C" w:rsidRPr="004C2F48" w:rsidRDefault="00605A2C" w:rsidP="00605A2C">
      <w:pPr>
        <w:pStyle w:val="NormalWeb"/>
        <w:bidi/>
        <w:spacing w:before="0" w:beforeAutospacing="0" w:after="0" w:afterAutospacing="0"/>
        <w:jc w:val="both"/>
        <w:rPr>
          <w:rFonts w:cs="B Mitra"/>
          <w:color w:val="0F0D29" w:themeColor="text1"/>
        </w:rPr>
      </w:pPr>
      <w:r>
        <w:rPr>
          <w:noProof/>
        </w:rPr>
        <w:drawing>
          <wp:anchor distT="0" distB="0" distL="114300" distR="114300" simplePos="0" relativeHeight="251757568" behindDoc="0" locked="0" layoutInCell="1" allowOverlap="1" wp14:anchorId="1178363D" wp14:editId="4BC57A5B">
            <wp:simplePos x="0" y="0"/>
            <wp:positionH relativeFrom="margin">
              <wp:posOffset>0</wp:posOffset>
            </wp:positionH>
            <wp:positionV relativeFrom="paragraph">
              <wp:posOffset>26670</wp:posOffset>
            </wp:positionV>
            <wp:extent cx="2697480" cy="1695450"/>
            <wp:effectExtent l="0" t="0" r="7620" b="0"/>
            <wp:wrapSquare wrapText="bothSides"/>
            <wp:docPr id="8" name="Picture 8" descr="کلیات طرح توسعه و مانع زدایی از صنعت برق در کمیسیون انرژی تصویب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کلیات طرح توسعه و مانع زدایی از صنعت برق در کمیسیون انرژی تصویب شد"/>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748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F48">
        <w:rPr>
          <w:rFonts w:cs="B Mitra"/>
          <w:color w:val="0F0D29" w:themeColor="text1"/>
          <w:rtl/>
        </w:rPr>
        <w:t xml:space="preserve">به گزارش خبرنگار سیاسی ایرنا، «مصطفی نخعی» در توضیح نشست روز سه‌شنبه کمیسیون انرژی مجلس شورای اسلامی به خبرنگاران گفت: در ابتدای جلسه امروز کمیسیون، گزارش مرکز پژوهش‌های مجلس درباره مشکلات و چالش‌های صنعت برق کشور قرائت شد و در ادامه طرح جدید کمیسیون با عنوان توسعه و مانع زدایی از صنعت برق کشور بررسی </w:t>
      </w:r>
      <w:r>
        <w:rPr>
          <w:rFonts w:cs="B Mitra" w:hint="cs"/>
          <w:color w:val="0F0D29" w:themeColor="text1"/>
          <w:rtl/>
        </w:rPr>
        <w:t>شد.</w:t>
      </w:r>
    </w:p>
    <w:p w:rsidR="00605A2C" w:rsidRPr="004C2F48" w:rsidRDefault="00605A2C" w:rsidP="00605A2C">
      <w:pPr>
        <w:pStyle w:val="NormalWeb"/>
        <w:bidi/>
        <w:spacing w:before="0" w:beforeAutospacing="0" w:after="0" w:afterAutospacing="0"/>
        <w:jc w:val="both"/>
        <w:rPr>
          <w:rFonts w:cs="B Mitra"/>
          <w:color w:val="0F0D29" w:themeColor="text1"/>
        </w:rPr>
      </w:pPr>
      <w:r w:rsidRPr="004C2F48">
        <w:rPr>
          <w:rFonts w:cs="B Mitra"/>
          <w:color w:val="0F0D29" w:themeColor="text1"/>
          <w:rtl/>
        </w:rPr>
        <w:t xml:space="preserve">سخنگوی کمیسیون انرژی مجلس شورای اسلامی افزود: پیش از این و در هفته گذشته نیز در صحن علنی مجلس گزارشی توسط کمیسیون انرژی درباره توسعه صنعت برق کشور قرائت شده بود که در این گزارش با استناد به تبصره یک ماده </w:t>
      </w:r>
      <w:r w:rsidRPr="004C2F48">
        <w:rPr>
          <w:rFonts w:cs="B Mitra"/>
          <w:color w:val="0F0D29" w:themeColor="text1"/>
          <w:rtl/>
          <w:lang w:bidi="fa-IR"/>
        </w:rPr>
        <w:t>۴۵</w:t>
      </w:r>
      <w:r w:rsidRPr="004C2F48">
        <w:rPr>
          <w:rFonts w:cs="B Mitra"/>
          <w:color w:val="0F0D29" w:themeColor="text1"/>
          <w:rtl/>
        </w:rPr>
        <w:t xml:space="preserve"> آیین نامه داخلی مجلس، ‌ طرح پیشنهادی توسعه و مانع‌زدایی از صنعت برق کشور ارائه </w:t>
      </w:r>
      <w:r>
        <w:rPr>
          <w:rFonts w:cs="B Mitra" w:hint="cs"/>
          <w:color w:val="0F0D29" w:themeColor="text1"/>
          <w:rtl/>
        </w:rPr>
        <w:t>شد.</w:t>
      </w:r>
    </w:p>
    <w:p w:rsidR="00605A2C" w:rsidRDefault="00605A2C" w:rsidP="00F07E76">
      <w:pPr>
        <w:pStyle w:val="NormalWeb"/>
        <w:bidi/>
        <w:spacing w:before="0" w:beforeAutospacing="0" w:after="0" w:afterAutospacing="0"/>
        <w:jc w:val="both"/>
        <w:rPr>
          <w:rFonts w:cs="B Mitra"/>
          <w:color w:val="0F0D29" w:themeColor="text1"/>
          <w:rtl/>
        </w:rPr>
      </w:pPr>
      <w:r w:rsidRPr="004C2F48">
        <w:rPr>
          <w:rFonts w:cs="B Mitra"/>
          <w:color w:val="0F0D29" w:themeColor="text1"/>
          <w:rtl/>
        </w:rPr>
        <w:t>وی ادامه داد: این طرح در صحن علنی اعلام وصول شده بود و امروز کلیات طرح با حضور معاونان برنامه‌ریزی و انرژی‌های تجدیدپذیر</w:t>
      </w:r>
      <w:r>
        <w:rPr>
          <w:rFonts w:cs="B Mitra" w:hint="cs"/>
          <w:color w:val="0F0D29" w:themeColor="text1"/>
          <w:rtl/>
        </w:rPr>
        <w:t xml:space="preserve"> و و</w:t>
      </w:r>
      <w:r w:rsidRPr="004C2F48">
        <w:rPr>
          <w:rFonts w:cs="B Mitra"/>
          <w:color w:val="0F0D29" w:themeColor="text1"/>
          <w:rtl/>
        </w:rPr>
        <w:t xml:space="preserve">زیر نیرو مورد بررسی قرار </w:t>
      </w:r>
      <w:r>
        <w:rPr>
          <w:rFonts w:cs="B Mitra" w:hint="cs"/>
          <w:color w:val="0F0D29" w:themeColor="text1"/>
          <w:rtl/>
        </w:rPr>
        <w:t>گرفت.</w:t>
      </w:r>
      <w:r w:rsidR="00F07E76">
        <w:rPr>
          <w:rFonts w:cs="B Mitra" w:hint="cs"/>
          <w:color w:val="0F0D29" w:themeColor="text1"/>
          <w:rtl/>
        </w:rPr>
        <w:t xml:space="preserve"> </w:t>
      </w:r>
      <w:r w:rsidRPr="004C2F48">
        <w:rPr>
          <w:rFonts w:cs="B Mitra"/>
          <w:color w:val="0F0D29" w:themeColor="text1"/>
          <w:rtl/>
        </w:rPr>
        <w:t>نخعی با بیان اینکه کلیات این طرح پس از رای</w:t>
      </w:r>
      <w:r>
        <w:rPr>
          <w:rFonts w:cs="B Mitra" w:hint="cs"/>
          <w:color w:val="0F0D29" w:themeColor="text1"/>
          <w:rtl/>
        </w:rPr>
        <w:t>‌</w:t>
      </w:r>
      <w:r w:rsidRPr="004C2F48">
        <w:rPr>
          <w:rFonts w:cs="B Mitra"/>
          <w:color w:val="0F0D29" w:themeColor="text1"/>
          <w:rtl/>
        </w:rPr>
        <w:t>گیری به تصویب رسید، ‌خاطرنشان کرد: در جلسات آتی جزئیات طرح مورد بررسی قرار گرفت تا طرح تکمیل شده به هیات رئیسه مجلس شورای اسلامی برای سیر روند قانونی ارائه شو</w:t>
      </w:r>
      <w:r>
        <w:rPr>
          <w:rFonts w:cs="B Mitra" w:hint="cs"/>
          <w:color w:val="0F0D29" w:themeColor="text1"/>
          <w:rtl/>
        </w:rPr>
        <w:t>د.</w:t>
      </w:r>
    </w:p>
    <w:p w:rsidR="00433B95" w:rsidRPr="00D45C37" w:rsidRDefault="00D45C37" w:rsidP="00FE7B12">
      <w:pPr>
        <w:pStyle w:val="Heading1"/>
        <w:bidi/>
        <w:jc w:val="center"/>
        <w:rPr>
          <w:rFonts w:eastAsia="Times New Roman" w:cs="B Mitra"/>
          <w:b w:val="0"/>
          <w:bCs/>
          <w:color w:val="18AFFB" w:themeColor="accent1" w:themeTint="99"/>
          <w:sz w:val="48"/>
          <w:szCs w:val="48"/>
        </w:rPr>
      </w:pPr>
      <w:r w:rsidRPr="00D45C37">
        <w:rPr>
          <w:rFonts w:cs="B Mitra"/>
          <w:b w:val="0"/>
          <w:bCs/>
          <w:noProof/>
          <w:color w:val="18AFFB" w:themeColor="accent1" w:themeTint="99"/>
          <w:sz w:val="32"/>
          <w:u w:val="single"/>
        </w:rPr>
        <w:lastRenderedPageBreak/>
        <mc:AlternateContent>
          <mc:Choice Requires="wps">
            <w:drawing>
              <wp:anchor distT="0" distB="0" distL="114300" distR="114300" simplePos="0" relativeHeight="251763712" behindDoc="0" locked="0" layoutInCell="1" allowOverlap="1" wp14:anchorId="34C76CCA" wp14:editId="61A556E0">
                <wp:simplePos x="0" y="0"/>
                <wp:positionH relativeFrom="margin">
                  <wp:posOffset>1525905</wp:posOffset>
                </wp:positionH>
                <wp:positionV relativeFrom="paragraph">
                  <wp:posOffset>451485</wp:posOffset>
                </wp:positionV>
                <wp:extent cx="3023235" cy="411480"/>
                <wp:effectExtent l="95250" t="57150" r="120015" b="160020"/>
                <wp:wrapTopAndBottom/>
                <wp:docPr id="1" name="Text Box 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433B9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76CCA" id="Text Box 1" o:spid="_x0000_s1044" type="#_x0000_t202" style="position:absolute;left:0;text-align:left;margin-left:120.15pt;margin-top:35.55pt;width:238.05pt;height:32.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433B9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433B95" w:rsidRPr="00D45C37">
        <w:rPr>
          <w:rFonts w:cs="B Mitra"/>
          <w:b w:val="0"/>
          <w:bCs/>
          <w:color w:val="18AFFB" w:themeColor="accent1" w:themeTint="99"/>
          <w:rtl/>
        </w:rPr>
        <w:t>بهره‌برداری از نخستین نیروگاه خورشیدی روی کانال پساب در کشور</w:t>
      </w:r>
    </w:p>
    <w:p w:rsidR="00D45C37" w:rsidRPr="00D45C37" w:rsidRDefault="00F07E76" w:rsidP="00F07E76">
      <w:pPr>
        <w:pStyle w:val="Heading2"/>
        <w:bidi/>
        <w:spacing w:after="0"/>
        <w:jc w:val="both"/>
        <w:rPr>
          <w:rFonts w:eastAsia="Times New Roman" w:cs="B Mitra"/>
          <w:b/>
          <w:color w:val="0F0D29" w:themeColor="text1"/>
          <w:sz w:val="24"/>
          <w:szCs w:val="24"/>
        </w:rPr>
      </w:pPr>
      <w:r>
        <w:rPr>
          <w:noProof/>
        </w:rPr>
        <w:drawing>
          <wp:anchor distT="0" distB="0" distL="114300" distR="114300" simplePos="0" relativeHeight="251764736" behindDoc="0" locked="0" layoutInCell="1" allowOverlap="1" wp14:anchorId="1F02B2E2" wp14:editId="459543F8">
            <wp:simplePos x="0" y="0"/>
            <wp:positionH relativeFrom="margin">
              <wp:align>left</wp:align>
            </wp:positionH>
            <wp:positionV relativeFrom="paragraph">
              <wp:posOffset>985520</wp:posOffset>
            </wp:positionV>
            <wp:extent cx="2771775" cy="1727835"/>
            <wp:effectExtent l="0" t="0" r="9525" b="5715"/>
            <wp:wrapSquare wrapText="bothSides"/>
            <wp:docPr id="6" name="Picture 6" descr="http://news.moe.gov.ir/getmedia/04445880-9a0c-407e-be7d-a46b185b36d0/0d1cfa14-684a-4085-9888-c5caa5f6594e.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moe.gov.ir/getmedia/04445880-9a0c-407e-be7d-a46b185b36d0/0d1cfa14-684a-4085-9888-c5caa5f6594e.jpg?width=8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177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37">
        <w:rPr>
          <w:rFonts w:cs="B Mitra" w:hint="cs"/>
          <w:color w:val="0F0D29" w:themeColor="text1"/>
          <w:sz w:val="24"/>
          <w:szCs w:val="24"/>
          <w:rtl/>
        </w:rPr>
        <w:t>م</w:t>
      </w:r>
      <w:r w:rsidR="00D45C37" w:rsidRPr="00D45C37">
        <w:rPr>
          <w:rFonts w:cs="B Mitra"/>
          <w:color w:val="0F0D29" w:themeColor="text1"/>
          <w:sz w:val="24"/>
          <w:szCs w:val="24"/>
          <w:rtl/>
        </w:rPr>
        <w:t xml:space="preserve">دیرکل دفتر نظارت، تعیین صلاحیت و کنترل پروژه ساتبا از احداث و بهره‌برداری از فاز اول نخستین نیروگاه خورشیدی با ظرفیت 423 کیلووات روی کانال پساب خبر </w:t>
      </w:r>
      <w:r w:rsidR="00D45C37">
        <w:rPr>
          <w:rFonts w:cs="B Mitra" w:hint="cs"/>
          <w:color w:val="0F0D29" w:themeColor="text1"/>
          <w:sz w:val="24"/>
          <w:szCs w:val="24"/>
          <w:rtl/>
        </w:rPr>
        <w:t>داد.</w:t>
      </w:r>
      <w:r w:rsidRPr="00F07E76">
        <w:t xml:space="preserve"> </w:t>
      </w:r>
    </w:p>
    <w:p w:rsidR="0055557A" w:rsidRDefault="00D45C37" w:rsidP="0055557A">
      <w:pPr>
        <w:bidi/>
        <w:spacing w:line="240" w:lineRule="auto"/>
        <w:jc w:val="both"/>
        <w:rPr>
          <w:rFonts w:cs="B Mitra"/>
          <w:color w:val="0F0D29" w:themeColor="text1"/>
          <w:sz w:val="24"/>
          <w:szCs w:val="24"/>
          <w:rtl/>
        </w:rPr>
      </w:pPr>
      <w:r w:rsidRPr="00D45C37">
        <w:rPr>
          <w:rFonts w:cs="B Mitra"/>
          <w:color w:val="0F0D29" w:themeColor="text1"/>
          <w:sz w:val="24"/>
          <w:szCs w:val="24"/>
          <w:rtl/>
        </w:rPr>
        <w:t xml:space="preserve">به‌ گزارش پایگاه اطلاع‌رسانی وزارت نیرو (پاون)، "علی شب نورد" با اعلام این خبر گفت: این نیروگاه خورشیدی با ظرفیت قراردادی 970 کیلووات با حجم سرمایه‌گذاری 10 میلیارد تومان برای اولین بار در کشور روی سطح کانال‌های خروجی پساب تصفیه‌خانه جنوب تهران نصب و راه‌اندازی شده </w:t>
      </w:r>
      <w:r>
        <w:rPr>
          <w:rFonts w:cs="B Mitra" w:hint="cs"/>
          <w:color w:val="0F0D29" w:themeColor="text1"/>
          <w:sz w:val="24"/>
          <w:szCs w:val="24"/>
          <w:rtl/>
        </w:rPr>
        <w:t>است</w:t>
      </w:r>
      <w:r w:rsidR="0055557A">
        <w:rPr>
          <w:rFonts w:cs="B Mitra" w:hint="cs"/>
          <w:color w:val="0F0D29" w:themeColor="text1"/>
          <w:sz w:val="24"/>
          <w:szCs w:val="24"/>
          <w:rtl/>
        </w:rPr>
        <w:t>.</w:t>
      </w:r>
    </w:p>
    <w:p w:rsidR="00D45C37" w:rsidRDefault="00D45C37" w:rsidP="0055557A">
      <w:pPr>
        <w:bidi/>
        <w:spacing w:line="240" w:lineRule="auto"/>
        <w:jc w:val="both"/>
        <w:rPr>
          <w:rFonts w:cs="B Mitra"/>
          <w:color w:val="0F0D29" w:themeColor="text1"/>
          <w:sz w:val="24"/>
          <w:szCs w:val="24"/>
          <w:rtl/>
        </w:rPr>
      </w:pPr>
      <w:r w:rsidRPr="00D45C37">
        <w:rPr>
          <w:rFonts w:cs="B Mitra"/>
          <w:color w:val="0F0D29" w:themeColor="text1"/>
          <w:sz w:val="24"/>
          <w:szCs w:val="24"/>
          <w:rtl/>
        </w:rPr>
        <w:t>مدیرکل دفتر نظارت، تعیین صلاحیت و کنترل پروژه ساتبا اظهار داشت: از ویژگی بارز احداث این نیروگاه</w:t>
      </w:r>
      <w:r>
        <w:rPr>
          <w:rFonts w:cs="B Mitra" w:hint="cs"/>
          <w:color w:val="0F0D29" w:themeColor="text1"/>
          <w:sz w:val="24"/>
          <w:szCs w:val="24"/>
          <w:rtl/>
        </w:rPr>
        <w:t xml:space="preserve">، </w:t>
      </w:r>
      <w:r w:rsidRPr="00D45C37">
        <w:rPr>
          <w:rFonts w:cs="B Mitra"/>
          <w:color w:val="0F0D29" w:themeColor="text1"/>
          <w:sz w:val="24"/>
          <w:szCs w:val="24"/>
          <w:rtl/>
        </w:rPr>
        <w:t>جلوگیری از تبخیر آب از سطح کانال است که ضمن استفاده از یک سطح بدون استفاده، به‌عنوان یک راه حل کارآمد برای مقابله با کم‌آبی می‌بایست در کشور توسعه یابد</w:t>
      </w:r>
      <w:r w:rsidRPr="00D45C37">
        <w:rPr>
          <w:rFonts w:cs="B Mitra"/>
          <w:color w:val="0F0D29" w:themeColor="text1"/>
          <w:sz w:val="24"/>
          <w:szCs w:val="24"/>
        </w:rPr>
        <w:t>.</w:t>
      </w:r>
    </w:p>
    <w:p w:rsidR="00D45C37" w:rsidRDefault="00D45C37" w:rsidP="00D45C37">
      <w:pPr>
        <w:bidi/>
        <w:spacing w:line="240" w:lineRule="auto"/>
        <w:jc w:val="both"/>
        <w:rPr>
          <w:rFonts w:cs="B Mitra"/>
          <w:color w:val="0F0D29" w:themeColor="text1"/>
          <w:sz w:val="24"/>
          <w:szCs w:val="24"/>
          <w:rtl/>
        </w:rPr>
      </w:pPr>
      <w:r w:rsidRPr="00D45C37">
        <w:rPr>
          <w:rFonts w:cs="B Mitra"/>
          <w:color w:val="0F0D29" w:themeColor="text1"/>
          <w:sz w:val="24"/>
          <w:szCs w:val="24"/>
          <w:rtl/>
        </w:rPr>
        <w:t xml:space="preserve">وی با بیان اینکه در ساخت این نیروگاه خورشیدی از </w:t>
      </w:r>
      <w:r w:rsidRPr="00D45C37">
        <w:rPr>
          <w:rFonts w:cs="B Mitra"/>
          <w:color w:val="0F0D29" w:themeColor="text1"/>
          <w:sz w:val="24"/>
          <w:szCs w:val="24"/>
          <w:rtl/>
          <w:lang w:bidi="fa-IR"/>
        </w:rPr>
        <w:t>۱۲۲۹</w:t>
      </w:r>
      <w:r w:rsidRPr="00D45C37">
        <w:rPr>
          <w:rFonts w:cs="B Mitra"/>
          <w:color w:val="0F0D29" w:themeColor="text1"/>
          <w:sz w:val="24"/>
          <w:szCs w:val="24"/>
          <w:rtl/>
        </w:rPr>
        <w:t xml:space="preserve"> پنل خورشیدی ساخت داخل استفاده شده است، گفت: این نیروگاه قابلیت تولید سالانه بیش از یک‌میلیون و 699 هزار کیلووات‌ساعت انرژی پاک را </w:t>
      </w:r>
      <w:r>
        <w:rPr>
          <w:rFonts w:cs="B Mitra" w:hint="cs"/>
          <w:color w:val="0F0D29" w:themeColor="text1"/>
          <w:sz w:val="24"/>
          <w:szCs w:val="24"/>
          <w:rtl/>
        </w:rPr>
        <w:t>دارد.</w:t>
      </w:r>
    </w:p>
    <w:p w:rsidR="0055557A" w:rsidRDefault="00D45C37" w:rsidP="0055557A">
      <w:pPr>
        <w:bidi/>
        <w:spacing w:line="240" w:lineRule="auto"/>
        <w:jc w:val="both"/>
        <w:rPr>
          <w:rFonts w:cs="B Mitra"/>
          <w:color w:val="0F0D29" w:themeColor="text1"/>
          <w:sz w:val="24"/>
          <w:szCs w:val="24"/>
          <w:rtl/>
        </w:rPr>
      </w:pPr>
      <w:r w:rsidRPr="00D45C37">
        <w:rPr>
          <w:rFonts w:cs="B Mitra"/>
          <w:color w:val="0F0D29" w:themeColor="text1"/>
          <w:sz w:val="24"/>
          <w:szCs w:val="24"/>
          <w:rtl/>
        </w:rPr>
        <w:t>شب نورد خاطرنشان کرد: بهره‌برداری از این نیروگاه‌ خورشیدی هر ساله مانع از انتشار</w:t>
      </w:r>
      <w:r>
        <w:rPr>
          <w:rFonts w:cs="B Mitra" w:hint="cs"/>
          <w:color w:val="0F0D29" w:themeColor="text1"/>
          <w:sz w:val="24"/>
          <w:szCs w:val="24"/>
          <w:rtl/>
        </w:rPr>
        <w:t>1173</w:t>
      </w:r>
      <w:r w:rsidRPr="00D45C37">
        <w:rPr>
          <w:rFonts w:cs="B Mitra"/>
          <w:color w:val="0F0D29" w:themeColor="text1"/>
          <w:sz w:val="24"/>
          <w:szCs w:val="24"/>
        </w:rPr>
        <w:t xml:space="preserve"> </w:t>
      </w:r>
      <w:r w:rsidRPr="00D45C37">
        <w:rPr>
          <w:rFonts w:cs="B Mitra"/>
          <w:color w:val="0F0D29" w:themeColor="text1"/>
          <w:sz w:val="24"/>
          <w:szCs w:val="24"/>
          <w:rtl/>
        </w:rPr>
        <w:t>تُن گاز گلخانه‌ای به محیط‌زیست می‌شود، همچنین سالیانه از مصرف 374 هزار لیتر آب جلوگیری می‌کند و با صرفه‌جویی 483 هزار مترمکعب گاز طبیعی در سال به صرفه‌جویی ذخایر سوخت‌های فسیلی کمک خواهد کر</w:t>
      </w:r>
      <w:r>
        <w:rPr>
          <w:rFonts w:cs="B Mitra" w:hint="cs"/>
          <w:color w:val="0F0D29" w:themeColor="text1"/>
          <w:sz w:val="24"/>
          <w:szCs w:val="24"/>
          <w:rtl/>
        </w:rPr>
        <w:t>د.</w:t>
      </w:r>
    </w:p>
    <w:p w:rsidR="00D45C37" w:rsidRPr="00D45C37" w:rsidRDefault="00D45C37" w:rsidP="0055557A">
      <w:pPr>
        <w:bidi/>
        <w:spacing w:line="240" w:lineRule="auto"/>
        <w:jc w:val="both"/>
        <w:rPr>
          <w:rFonts w:cs="B Mitra"/>
          <w:color w:val="0F0D29" w:themeColor="text1"/>
          <w:sz w:val="24"/>
          <w:szCs w:val="24"/>
        </w:rPr>
      </w:pPr>
      <w:r w:rsidRPr="00D45C37">
        <w:rPr>
          <w:rFonts w:cs="B Mitra"/>
          <w:color w:val="0F0D29" w:themeColor="text1"/>
          <w:sz w:val="24"/>
          <w:szCs w:val="24"/>
          <w:rtl/>
        </w:rPr>
        <w:t>وی افزود: احداث نیروگاه‌‌ یاد شده در دوره ساخت و بهره‌برداری برای 10 نفر اشتغال مستقیم و برای 25 نفر اشتغال غیرمستقیم ایجاد کرده است</w:t>
      </w:r>
      <w:r w:rsidRPr="00D45C37">
        <w:rPr>
          <w:rFonts w:cs="B Mitra"/>
          <w:color w:val="0F0D29" w:themeColor="text1"/>
          <w:sz w:val="24"/>
          <w:szCs w:val="24"/>
        </w:rPr>
        <w:t>.</w:t>
      </w:r>
    </w:p>
    <w:p w:rsidR="00433B95" w:rsidRPr="00D45C37" w:rsidRDefault="00433B95" w:rsidP="00D45C37">
      <w:pPr>
        <w:pStyle w:val="NormalWeb"/>
        <w:bidi/>
        <w:spacing w:before="0" w:beforeAutospacing="0" w:after="0" w:afterAutospacing="0"/>
        <w:jc w:val="both"/>
        <w:rPr>
          <w:rFonts w:cs="B Mitra"/>
          <w:color w:val="0F0D29" w:themeColor="text1"/>
          <w:rtl/>
        </w:rPr>
      </w:pPr>
    </w:p>
    <w:p w:rsidR="00433B95" w:rsidRPr="00D45C37" w:rsidRDefault="00433B95" w:rsidP="00D45C37">
      <w:pPr>
        <w:pStyle w:val="NormalWeb"/>
        <w:bidi/>
        <w:spacing w:before="0" w:beforeAutospacing="0" w:after="0" w:afterAutospacing="0"/>
        <w:jc w:val="both"/>
        <w:rPr>
          <w:rFonts w:cs="B Mitra"/>
          <w:color w:val="0F0D29" w:themeColor="text1"/>
          <w:rtl/>
        </w:rPr>
      </w:pPr>
    </w:p>
    <w:p w:rsidR="004840A3" w:rsidRPr="004840A3" w:rsidRDefault="00565902" w:rsidP="00565902">
      <w:pPr>
        <w:pStyle w:val="Heading1"/>
        <w:bidi/>
        <w:spacing w:before="0" w:after="0" w:line="240" w:lineRule="auto"/>
        <w:jc w:val="center"/>
        <w:rPr>
          <w:rFonts w:cs="B Mitra"/>
          <w:bCs/>
          <w:color w:val="18AFFB" w:themeColor="accent1" w:themeTint="99"/>
          <w:sz w:val="32"/>
        </w:rPr>
      </w:pPr>
      <w:r w:rsidRPr="004840A3">
        <w:rPr>
          <w:rFonts w:cs="B Mitra"/>
          <w:b w:val="0"/>
          <w:bCs/>
          <w:noProof/>
          <w:color w:val="18AFFB" w:themeColor="accent1" w:themeTint="99"/>
          <w:sz w:val="40"/>
          <w:szCs w:val="40"/>
          <w:u w:val="single"/>
        </w:rPr>
        <mc:AlternateContent>
          <mc:Choice Requires="wps">
            <w:drawing>
              <wp:anchor distT="0" distB="0" distL="114300" distR="114300" simplePos="0" relativeHeight="251761664" behindDoc="0" locked="0" layoutInCell="1" allowOverlap="1" wp14:anchorId="79E1A990" wp14:editId="6132EEB9">
                <wp:simplePos x="0" y="0"/>
                <wp:positionH relativeFrom="margin">
                  <wp:posOffset>1621155</wp:posOffset>
                </wp:positionH>
                <wp:positionV relativeFrom="paragraph">
                  <wp:posOffset>709930</wp:posOffset>
                </wp:positionV>
                <wp:extent cx="3023235" cy="411480"/>
                <wp:effectExtent l="95250" t="57150" r="120015" b="160020"/>
                <wp:wrapTopAndBottom/>
                <wp:docPr id="16" name="Text Box 16"/>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3570E" w:rsidRPr="00FE7C2A" w:rsidRDefault="00B3570E" w:rsidP="004840A3">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برنا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A990" id="Text Box 16" o:spid="_x0000_s1045" type="#_x0000_t202" style="position:absolute;left:0;text-align:left;margin-left:127.65pt;margin-top:55.9pt;width:238.05pt;height:32.4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" fillcolor="#3592cf [3205]" strokecolor="#3592cf [3205]" strokeweight="1pt">
                <v:fill color2="#5da7d8 [2581]" rotate="t" angle="180" colors="0 #0488df;40632f #2296e2;1 #72afeb" focus="100%" type="gradient"/>
                <v:shadow on="t" color="black" opacity="40092f" origin=",.5" offset="0,3pt"/>
                <v:textbox>
                  <w:txbxContent>
                    <w:p w:rsidR="00B3570E" w:rsidRPr="00FE7C2A" w:rsidRDefault="00B3570E" w:rsidP="004840A3">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برنا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5</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46" w:tgtFrame="_blank" w:tooltip="باید برای حل ناترازی در تولید و مصرف برق برنامه‌ریزی فوری انجام شود/ جابجایی مدیران نباید باعث تاخیر در ارتقای ظرفیت تولید برق کشور شود" w:history="1">
        <w:r w:rsidR="004840A3" w:rsidRPr="004840A3">
          <w:rPr>
            <w:rStyle w:val="Hyperlink"/>
            <w:rFonts w:cs="B Mitra"/>
            <w:bCs/>
            <w:color w:val="18AFFB" w:themeColor="accent1" w:themeTint="99"/>
            <w:sz w:val="32"/>
            <w:u w:val="none"/>
            <w:rtl/>
          </w:rPr>
          <w:t xml:space="preserve">باید برای حل ناترازی در تولید و مصرف برق برنامه‌ریزی فوری انجام شود/ جابجایی مدیران نباید باعث تاخیر در ارتقای ظرفیت تولید برق کشور شود </w:t>
        </w:r>
      </w:hyperlink>
    </w:p>
    <w:p w:rsidR="00352CC0" w:rsidRPr="00540BF3" w:rsidRDefault="00565902" w:rsidP="00540BF3">
      <w:pPr>
        <w:bidi/>
        <w:spacing w:line="240" w:lineRule="auto"/>
        <w:jc w:val="both"/>
        <w:rPr>
          <w:rFonts w:cs="B Mitra"/>
          <w:color w:val="0F0D29" w:themeColor="text1"/>
          <w:sz w:val="24"/>
          <w:szCs w:val="24"/>
          <w:rtl/>
        </w:rPr>
      </w:pPr>
      <w:r>
        <w:rPr>
          <w:noProof/>
        </w:rPr>
        <w:drawing>
          <wp:anchor distT="0" distB="0" distL="114300" distR="114300" simplePos="0" relativeHeight="251808768" behindDoc="0" locked="0" layoutInCell="1" allowOverlap="1" wp14:anchorId="7A408804" wp14:editId="18AF0A5A">
            <wp:simplePos x="0" y="0"/>
            <wp:positionH relativeFrom="column">
              <wp:posOffset>49530</wp:posOffset>
            </wp:positionH>
            <wp:positionV relativeFrom="paragraph">
              <wp:posOffset>894715</wp:posOffset>
            </wp:positionV>
            <wp:extent cx="2632075" cy="1781175"/>
            <wp:effectExtent l="0" t="0" r="0" b="9525"/>
            <wp:wrapSquare wrapText="bothSides"/>
            <wp:docPr id="47" name="Picture 47" descr="باید برای حل ناترازی در تولید و مصرف برق برنامه‌ریزی فوری انجام شود/ جابجایی مدیران نباید باعث تاخیر در ارتقای ظرفیت تولید برق کشور 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باید برای حل ناترازی در تولید و مصرف برق برنامه‌ریزی فوری انجام شود/ جابجایی مدیران نباید باعث تاخیر در ارتقای ظرفیت تولید برق کشور شود"/>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20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0A3" w:rsidRPr="00540BF3">
        <w:rPr>
          <w:rFonts w:cs="B Mitra"/>
          <w:color w:val="0F0D29" w:themeColor="text1"/>
          <w:sz w:val="24"/>
          <w:szCs w:val="24"/>
          <w:rtl/>
        </w:rPr>
        <w:t xml:space="preserve">به گزارش برنا، به نقل از </w:t>
      </w:r>
      <w:hyperlink r:id="rId48" w:tooltip="روابط عمومی" w:history="1">
        <w:r w:rsidR="004840A3" w:rsidRPr="00540BF3">
          <w:rPr>
            <w:rStyle w:val="Hyperlink"/>
            <w:rFonts w:cs="B Mitra"/>
            <w:color w:val="0F0D29" w:themeColor="text1"/>
            <w:sz w:val="24"/>
            <w:szCs w:val="24"/>
            <w:u w:val="none"/>
            <w:rtl/>
          </w:rPr>
          <w:t>روابط عمومی</w:t>
        </w:r>
      </w:hyperlink>
      <w:r w:rsidR="004840A3" w:rsidRPr="00540BF3">
        <w:rPr>
          <w:rFonts w:cs="B Mitra"/>
          <w:color w:val="0F0D29" w:themeColor="text1"/>
          <w:sz w:val="24"/>
          <w:szCs w:val="24"/>
        </w:rPr>
        <w:t xml:space="preserve"> </w:t>
      </w:r>
      <w:r w:rsidR="004840A3" w:rsidRPr="00540BF3">
        <w:rPr>
          <w:rFonts w:cs="B Mitra"/>
          <w:color w:val="0F0D29" w:themeColor="text1"/>
          <w:sz w:val="24"/>
          <w:szCs w:val="24"/>
          <w:rtl/>
        </w:rPr>
        <w:t xml:space="preserve">دفتر </w:t>
      </w:r>
      <w:hyperlink r:id="rId49" w:tooltip="رئیس جمهور" w:history="1">
        <w:r w:rsidR="004840A3" w:rsidRPr="00540BF3">
          <w:rPr>
            <w:rStyle w:val="Hyperlink"/>
            <w:rFonts w:cs="B Mitra"/>
            <w:color w:val="0F0D29" w:themeColor="text1"/>
            <w:sz w:val="24"/>
            <w:szCs w:val="24"/>
            <w:u w:val="none"/>
            <w:rtl/>
          </w:rPr>
          <w:t>رئیس جمهور</w:t>
        </w:r>
      </w:hyperlink>
      <w:r w:rsidR="004840A3" w:rsidRPr="00540BF3">
        <w:rPr>
          <w:rFonts w:cs="B Mitra"/>
          <w:color w:val="0F0D29" w:themeColor="text1"/>
          <w:sz w:val="24"/>
          <w:szCs w:val="24"/>
        </w:rPr>
        <w:t xml:space="preserve"> </w:t>
      </w:r>
      <w:r w:rsidR="004840A3" w:rsidRPr="00540BF3">
        <w:rPr>
          <w:rFonts w:cs="B Mitra"/>
          <w:color w:val="0F0D29" w:themeColor="text1"/>
          <w:sz w:val="24"/>
          <w:szCs w:val="24"/>
          <w:rtl/>
        </w:rPr>
        <w:t xml:space="preserve">منتخب، آیت‌الله دکتر </w:t>
      </w:r>
      <w:hyperlink r:id="rId50" w:tooltip="سید ابراهیم رئیسی" w:history="1">
        <w:r w:rsidR="004840A3" w:rsidRPr="00540BF3">
          <w:rPr>
            <w:rStyle w:val="Hyperlink"/>
            <w:rFonts w:cs="B Mitra"/>
            <w:color w:val="0F0D29" w:themeColor="text1"/>
            <w:sz w:val="24"/>
            <w:szCs w:val="24"/>
            <w:u w:val="none"/>
            <w:rtl/>
          </w:rPr>
          <w:t>سید ابراهیم رئیسی</w:t>
        </w:r>
      </w:hyperlink>
      <w:r w:rsidR="004840A3" w:rsidRPr="00540BF3">
        <w:rPr>
          <w:rFonts w:cs="B Mitra"/>
          <w:color w:val="0F0D29" w:themeColor="text1"/>
          <w:sz w:val="24"/>
          <w:szCs w:val="24"/>
        </w:rPr>
        <w:t xml:space="preserve"> </w:t>
      </w:r>
      <w:r w:rsidR="004840A3" w:rsidRPr="00540BF3">
        <w:rPr>
          <w:rFonts w:cs="B Mitra"/>
          <w:color w:val="0F0D29" w:themeColor="text1"/>
          <w:sz w:val="24"/>
          <w:szCs w:val="24"/>
          <w:rtl/>
        </w:rPr>
        <w:t xml:space="preserve">پیش از ظهر امروز یکشنبه در نشست ویژه "بررسی مسائل صنعت برق کشور" با حضور مدیران و کارشناسان تراز اول </w:t>
      </w:r>
      <w:hyperlink r:id="rId51" w:tooltip="صنعت" w:history="1">
        <w:r w:rsidR="004840A3" w:rsidRPr="00540BF3">
          <w:rPr>
            <w:rStyle w:val="Hyperlink"/>
            <w:rFonts w:cs="B Mitra"/>
            <w:color w:val="0F0D29" w:themeColor="text1"/>
            <w:sz w:val="24"/>
            <w:szCs w:val="24"/>
            <w:u w:val="none"/>
            <w:rtl/>
          </w:rPr>
          <w:t>صنعت</w:t>
        </w:r>
      </w:hyperlink>
      <w:r w:rsidR="004840A3" w:rsidRPr="00540BF3">
        <w:rPr>
          <w:rFonts w:cs="B Mitra"/>
          <w:color w:val="0F0D29" w:themeColor="text1"/>
          <w:sz w:val="24"/>
          <w:szCs w:val="24"/>
        </w:rPr>
        <w:t xml:space="preserve"> </w:t>
      </w:r>
      <w:r w:rsidR="004840A3" w:rsidRPr="00540BF3">
        <w:rPr>
          <w:rFonts w:cs="B Mitra"/>
          <w:color w:val="0F0D29" w:themeColor="text1"/>
          <w:sz w:val="24"/>
          <w:szCs w:val="24"/>
          <w:rtl/>
        </w:rPr>
        <w:t xml:space="preserve">برق با اشاره به اینکه تامین آب و </w:t>
      </w:r>
      <w:hyperlink r:id="rId52" w:tooltip="برق" w:history="1">
        <w:r w:rsidR="004840A3" w:rsidRPr="00540BF3">
          <w:rPr>
            <w:rStyle w:val="Hyperlink"/>
            <w:rFonts w:cs="B Mitra"/>
            <w:color w:val="0F0D29" w:themeColor="text1"/>
            <w:sz w:val="24"/>
            <w:szCs w:val="24"/>
            <w:u w:val="none"/>
            <w:rtl/>
          </w:rPr>
          <w:t>برق</w:t>
        </w:r>
      </w:hyperlink>
      <w:r w:rsidR="004840A3" w:rsidRPr="00540BF3">
        <w:rPr>
          <w:rFonts w:cs="B Mitra"/>
          <w:color w:val="0F0D29" w:themeColor="text1"/>
          <w:sz w:val="24"/>
          <w:szCs w:val="24"/>
        </w:rPr>
        <w:t xml:space="preserve"> </w:t>
      </w:r>
      <w:r w:rsidR="004840A3" w:rsidRPr="00540BF3">
        <w:rPr>
          <w:rFonts w:cs="B Mitra"/>
          <w:color w:val="0F0D29" w:themeColor="text1"/>
          <w:sz w:val="24"/>
          <w:szCs w:val="24"/>
          <w:rtl/>
        </w:rPr>
        <w:t xml:space="preserve">مردم، از آن دسته اقداماتی است که شب و روز نمی‌شناسد و باید با یک روحیه و مدیریت جهادی در این زمینه عمل کرد، گفت: امروز به لحاظ تامین </w:t>
      </w:r>
      <w:hyperlink r:id="rId53" w:tooltip="انرژی" w:history="1">
        <w:r w:rsidR="004840A3" w:rsidRPr="00540BF3">
          <w:rPr>
            <w:rStyle w:val="Hyperlink"/>
            <w:rFonts w:cs="B Mitra"/>
            <w:color w:val="0F0D29" w:themeColor="text1"/>
            <w:sz w:val="24"/>
            <w:szCs w:val="24"/>
            <w:u w:val="none"/>
            <w:rtl/>
          </w:rPr>
          <w:t>انرژی</w:t>
        </w:r>
      </w:hyperlink>
      <w:r w:rsidR="004840A3" w:rsidRPr="00540BF3">
        <w:rPr>
          <w:rFonts w:cs="B Mitra"/>
          <w:color w:val="0F0D29" w:themeColor="text1"/>
          <w:sz w:val="24"/>
          <w:szCs w:val="24"/>
        </w:rPr>
        <w:t xml:space="preserve"> </w:t>
      </w:r>
      <w:r w:rsidR="004840A3" w:rsidRPr="00540BF3">
        <w:rPr>
          <w:rFonts w:cs="B Mitra"/>
          <w:color w:val="0F0D29" w:themeColor="text1"/>
          <w:sz w:val="24"/>
          <w:szCs w:val="24"/>
          <w:rtl/>
        </w:rPr>
        <w:t>در وضعیت خاصی قرار داریم و این جلسه برای بررسی اقدامات فوری و کوتاه‌مدتی است که می‌توان برای برون‌رفت از وضعیت فعلی تمهید کرد</w:t>
      </w:r>
      <w:r w:rsidR="004840A3" w:rsidRPr="00540BF3">
        <w:rPr>
          <w:rFonts w:cs="B Mitra" w:hint="cs"/>
          <w:color w:val="0F0D29" w:themeColor="text1"/>
          <w:sz w:val="24"/>
          <w:szCs w:val="24"/>
          <w:rtl/>
        </w:rPr>
        <w:t>.</w:t>
      </w:r>
      <w:r w:rsidRPr="00565902">
        <w:t xml:space="preserve"> </w:t>
      </w:r>
    </w:p>
    <w:p w:rsidR="007D6C49" w:rsidRPr="00540BF3" w:rsidRDefault="007D6C49" w:rsidP="00540BF3">
      <w:pPr>
        <w:pStyle w:val="NormalWeb"/>
        <w:bidi/>
        <w:spacing w:before="0" w:beforeAutospacing="0" w:after="0" w:afterAutospacing="0"/>
        <w:jc w:val="both"/>
        <w:rPr>
          <w:rFonts w:cs="B Mitra"/>
          <w:color w:val="0F0D29" w:themeColor="text1"/>
        </w:rPr>
      </w:pPr>
      <w:r w:rsidRPr="00540BF3">
        <w:rPr>
          <w:rFonts w:cs="B Mitra"/>
          <w:color w:val="0F0D29" w:themeColor="text1"/>
          <w:rtl/>
        </w:rPr>
        <w:t>دکتر رئیسی در ادامه این نشست پس از شنیدن نظرات و راهکارهای مدیران و کارشناسان حاضر در جلسه اظهار داشت: براساس جمع‌بندی نظرات کارشناسان اولین نکته قابل برداشت این است که باید با فوریت نسبت به ارتقای بهره‌وری نیروگاه‌های موجود و افزایش ظرفیت تولید آنها برای رفع ناترازی در تولید و مصرف برق اقدام شود</w:t>
      </w:r>
      <w:r w:rsidRPr="00540BF3">
        <w:rPr>
          <w:rFonts w:cs="B Mitra"/>
          <w:color w:val="0F0D29" w:themeColor="text1"/>
        </w:rPr>
        <w:t>.</w:t>
      </w:r>
    </w:p>
    <w:p w:rsidR="007D6C49" w:rsidRPr="00540BF3" w:rsidRDefault="007D6C49" w:rsidP="00540BF3">
      <w:pPr>
        <w:pStyle w:val="NormalWeb"/>
        <w:bidi/>
        <w:spacing w:before="0" w:beforeAutospacing="0" w:after="0" w:afterAutospacing="0"/>
        <w:jc w:val="both"/>
        <w:rPr>
          <w:rFonts w:cs="B Mitra"/>
          <w:color w:val="0F0D29" w:themeColor="text1"/>
        </w:rPr>
      </w:pPr>
      <w:r w:rsidRPr="00540BF3">
        <w:rPr>
          <w:rFonts w:cs="B Mitra"/>
          <w:color w:val="0F0D29" w:themeColor="text1"/>
          <w:rtl/>
        </w:rPr>
        <w:lastRenderedPageBreak/>
        <w:t xml:space="preserve">آیت‌الله رئیسی با اشاره به مباحث مطرح شده مبنی بر وجود استرس تابستانی و زمستانی تامین برق مورد نیاز کشور، خاطرنشان کرد: وقتی این </w:t>
      </w:r>
      <w:hyperlink r:id="rId54" w:tooltip="استرس" w:history="1">
        <w:r w:rsidRPr="00540BF3">
          <w:rPr>
            <w:rStyle w:val="Hyperlink"/>
            <w:rFonts w:cs="B Mitra"/>
            <w:color w:val="0F0D29" w:themeColor="text1"/>
            <w:u w:val="none"/>
            <w:rtl/>
          </w:rPr>
          <w:t>استرس</w:t>
        </w:r>
      </w:hyperlink>
      <w:r w:rsidRPr="00540BF3">
        <w:rPr>
          <w:rFonts w:cs="B Mitra"/>
          <w:color w:val="0F0D29" w:themeColor="text1"/>
        </w:rPr>
        <w:t xml:space="preserve"> </w:t>
      </w:r>
      <w:r w:rsidRPr="00540BF3">
        <w:rPr>
          <w:rFonts w:cs="B Mitra"/>
          <w:color w:val="0F0D29" w:themeColor="text1"/>
          <w:rtl/>
        </w:rPr>
        <w:t xml:space="preserve">هر سال در تابستان و </w:t>
      </w:r>
      <w:hyperlink r:id="rId55" w:tooltip="زمستان" w:history="1">
        <w:r w:rsidRPr="00540BF3">
          <w:rPr>
            <w:rStyle w:val="Hyperlink"/>
            <w:rFonts w:cs="B Mitra"/>
            <w:color w:val="0F0D29" w:themeColor="text1"/>
            <w:u w:val="none"/>
            <w:rtl/>
          </w:rPr>
          <w:t>زمستان</w:t>
        </w:r>
      </w:hyperlink>
      <w:r w:rsidRPr="00540BF3">
        <w:rPr>
          <w:rFonts w:cs="B Mitra"/>
          <w:color w:val="0F0D29" w:themeColor="text1"/>
        </w:rPr>
        <w:t xml:space="preserve"> </w:t>
      </w:r>
      <w:r w:rsidRPr="00540BF3">
        <w:rPr>
          <w:rFonts w:cs="B Mitra"/>
          <w:color w:val="0F0D29" w:themeColor="text1"/>
          <w:rtl/>
        </w:rPr>
        <w:t>تکرار شود به ان معناست که ساز و کار مناسب برای برطرف کردن کمبود برق اندیشیده نشده است. عدم پیش‌بینی و لحاظ احتمالات در برنامه‌ریزی‌ها و تصمیمات مدیریتی، قابل قبول نیست. افزایش مصرف و دمای هوا در تابستان و نیاز نیروگاه‌ها به تعمیر و نگهداری از مسائل قابل پیش‌بینی است</w:t>
      </w:r>
      <w:r w:rsidRPr="00540BF3">
        <w:rPr>
          <w:rFonts w:cs="B Mitra"/>
          <w:color w:val="0F0D29" w:themeColor="text1"/>
        </w:rPr>
        <w:t>.</w:t>
      </w:r>
    </w:p>
    <w:p w:rsidR="007D6C49" w:rsidRPr="00540BF3" w:rsidRDefault="007D6C49" w:rsidP="00540BF3">
      <w:pPr>
        <w:pStyle w:val="NormalWeb"/>
        <w:bidi/>
        <w:spacing w:before="0" w:beforeAutospacing="0" w:after="0" w:afterAutospacing="0"/>
        <w:jc w:val="both"/>
        <w:rPr>
          <w:rFonts w:cs="B Mitra"/>
        </w:rPr>
      </w:pPr>
      <w:r w:rsidRPr="00540BF3">
        <w:rPr>
          <w:rFonts w:cs="B Mitra"/>
          <w:color w:val="0F0D29" w:themeColor="text1"/>
          <w:rtl/>
        </w:rPr>
        <w:t xml:space="preserve">دکتر رئیسی بر لزوم توسعه زمینه‌های </w:t>
      </w:r>
      <w:hyperlink r:id="rId56" w:tooltip="واردات" w:history="1">
        <w:r w:rsidRPr="00540BF3">
          <w:rPr>
            <w:rStyle w:val="Hyperlink"/>
            <w:rFonts w:cs="B Mitra"/>
            <w:color w:val="0F0D29" w:themeColor="text1"/>
            <w:u w:val="none"/>
            <w:rtl/>
          </w:rPr>
          <w:t>واردات</w:t>
        </w:r>
      </w:hyperlink>
      <w:r w:rsidRPr="00540BF3">
        <w:rPr>
          <w:rFonts w:cs="B Mitra"/>
          <w:color w:val="0F0D29" w:themeColor="text1"/>
        </w:rPr>
        <w:t xml:space="preserve"> </w:t>
      </w:r>
      <w:r w:rsidRPr="00540BF3">
        <w:rPr>
          <w:rFonts w:cs="B Mitra"/>
          <w:color w:val="0F0D29" w:themeColor="text1"/>
          <w:rtl/>
        </w:rPr>
        <w:t xml:space="preserve">و صادرات برق توسط </w:t>
      </w:r>
      <w:hyperlink r:id="rId57" w:tooltip="دولت" w:history="1">
        <w:r w:rsidRPr="00540BF3">
          <w:rPr>
            <w:rStyle w:val="Hyperlink"/>
            <w:rFonts w:cs="B Mitra"/>
            <w:color w:val="0F0D29" w:themeColor="text1"/>
            <w:u w:val="none"/>
            <w:rtl/>
          </w:rPr>
          <w:t>دولت</w:t>
        </w:r>
      </w:hyperlink>
      <w:r w:rsidRPr="00540BF3">
        <w:rPr>
          <w:rFonts w:cs="B Mitra"/>
          <w:color w:val="0F0D29" w:themeColor="text1"/>
        </w:rPr>
        <w:t xml:space="preserve"> </w:t>
      </w:r>
      <w:r w:rsidRPr="00540BF3">
        <w:rPr>
          <w:rFonts w:cs="B Mitra"/>
          <w:color w:val="0F0D29" w:themeColor="text1"/>
          <w:rtl/>
        </w:rPr>
        <w:t xml:space="preserve">و </w:t>
      </w:r>
      <w:hyperlink r:id="rId58" w:tooltip="بخش خصوصی" w:history="1">
        <w:r w:rsidRPr="00540BF3">
          <w:rPr>
            <w:rStyle w:val="Hyperlink"/>
            <w:rFonts w:cs="B Mitra"/>
            <w:color w:val="0F0D29" w:themeColor="text1"/>
            <w:u w:val="none"/>
            <w:rtl/>
          </w:rPr>
          <w:t>بخش خصوصی</w:t>
        </w:r>
      </w:hyperlink>
      <w:r w:rsidRPr="00540BF3">
        <w:rPr>
          <w:rFonts w:cs="B Mitra"/>
          <w:color w:val="0F0D29" w:themeColor="text1"/>
        </w:rPr>
        <w:t xml:space="preserve"> </w:t>
      </w:r>
      <w:r w:rsidRPr="00540BF3">
        <w:rPr>
          <w:rFonts w:cs="B Mitra"/>
          <w:color w:val="0F0D29" w:themeColor="text1"/>
          <w:rtl/>
        </w:rPr>
        <w:t>به تناسب بازه‌های کم مصرف و پر مصرف سال تاکید و گفت</w:t>
      </w:r>
      <w:r w:rsidRPr="00540BF3">
        <w:rPr>
          <w:rFonts w:cs="B Mitra"/>
          <w:color w:val="0F0D29" w:themeColor="text1"/>
        </w:rPr>
        <w:t xml:space="preserve">: </w:t>
      </w:r>
      <w:hyperlink r:id="rId59" w:tooltip="وزارت نیرو" w:history="1">
        <w:r w:rsidRPr="00540BF3">
          <w:rPr>
            <w:rStyle w:val="Hyperlink"/>
            <w:rFonts w:cs="B Mitra"/>
            <w:color w:val="0F0D29" w:themeColor="text1"/>
            <w:u w:val="none"/>
            <w:rtl/>
          </w:rPr>
          <w:t>وزارت نیرو</w:t>
        </w:r>
      </w:hyperlink>
      <w:r w:rsidRPr="00540BF3">
        <w:rPr>
          <w:rFonts w:cs="B Mitra"/>
          <w:color w:val="0F0D29" w:themeColor="text1"/>
        </w:rPr>
        <w:t xml:space="preserve"> </w:t>
      </w:r>
      <w:r w:rsidRPr="00540BF3">
        <w:rPr>
          <w:rFonts w:cs="B Mitra"/>
          <w:color w:val="0F0D29" w:themeColor="text1"/>
          <w:rtl/>
        </w:rPr>
        <w:t xml:space="preserve">از ظرفیت دانشگاهی و نخبگانی کشور برای ارائه راهکارهای نو و دانش‌بنیان برای حل مسائل صنعت برق کشور به نحواحسن استفاده </w:t>
      </w:r>
      <w:r w:rsidRPr="00540BF3">
        <w:rPr>
          <w:rFonts w:cs="B Mitra"/>
          <w:rtl/>
        </w:rPr>
        <w:t>کند</w:t>
      </w:r>
      <w:r w:rsidRPr="00540BF3">
        <w:rPr>
          <w:rFonts w:cs="B Mitra"/>
        </w:rPr>
        <w:t>.</w:t>
      </w:r>
    </w:p>
    <w:p w:rsidR="00232248" w:rsidRPr="00540BF3" w:rsidRDefault="00232248" w:rsidP="00540BF3">
      <w:pPr>
        <w:pStyle w:val="NormalWeb"/>
        <w:bidi/>
        <w:spacing w:before="0" w:beforeAutospacing="0" w:after="0" w:afterAutospacing="0"/>
        <w:jc w:val="both"/>
        <w:rPr>
          <w:rFonts w:cs="B Mitra"/>
          <w:color w:val="0F0D29" w:themeColor="text1"/>
        </w:rPr>
      </w:pPr>
      <w:r w:rsidRPr="00540BF3">
        <w:rPr>
          <w:rFonts w:cs="B Mitra" w:hint="cs"/>
          <w:rtl/>
        </w:rPr>
        <w:t>رئیس ج</w:t>
      </w:r>
      <w:r w:rsidRPr="00540BF3">
        <w:rPr>
          <w:rFonts w:cs="B Mitra"/>
          <w:rtl/>
        </w:rPr>
        <w:t xml:space="preserve">مهور منتخب با انتقاد از عدم شنیدن صدای واحد از مجموعه‌های دولتی درباره یک موضوع و وجود ناهماهنگی بین دستگاه‌ها گفت: باید در یک ستاد با حضور مسئولان بخش‌های مختلف درباره هر موضوعی تصمیم‌گیری شود و پس از آن همه بخش‌ها درباره آن مساله حرف واحدی بزنند و اینگونه نباشد که مسئولان کشوری و استانی درباره این موضوع نظرات متفاوتی ابراز کنند. چنین </w:t>
      </w:r>
      <w:r w:rsidRPr="00540BF3">
        <w:rPr>
          <w:rFonts w:cs="B Mitra"/>
          <w:color w:val="0F0D29" w:themeColor="text1"/>
          <w:rtl/>
        </w:rPr>
        <w:t>ناهماهنگی‌هایی برای مردم قابل هضم نیست و مشکل ایجاد می‌کند</w:t>
      </w:r>
      <w:r w:rsidRPr="00540BF3">
        <w:rPr>
          <w:rFonts w:cs="B Mitra"/>
          <w:color w:val="0F0D29" w:themeColor="text1"/>
        </w:rPr>
        <w:t>.</w:t>
      </w:r>
    </w:p>
    <w:p w:rsidR="00232248" w:rsidRPr="00540BF3" w:rsidRDefault="00232248" w:rsidP="00540BF3">
      <w:pPr>
        <w:pStyle w:val="NormalWeb"/>
        <w:bidi/>
        <w:spacing w:before="0" w:beforeAutospacing="0" w:after="0" w:afterAutospacing="0"/>
        <w:jc w:val="both"/>
        <w:rPr>
          <w:rStyle w:val="Hyperlink"/>
          <w:rFonts w:cs="B Mitra"/>
          <w:color w:val="0F0D29" w:themeColor="text1"/>
          <w:u w:val="none"/>
        </w:rPr>
      </w:pPr>
      <w:r w:rsidRPr="00540BF3">
        <w:rPr>
          <w:rFonts w:cs="B Mitra"/>
          <w:color w:val="0F0D29" w:themeColor="text1"/>
          <w:rtl/>
        </w:rPr>
        <w:t>آیت‌الله رئیسی اتخاذ تدابیر مناسب برای عملیات تعمیر و نگهداری سالیانه نیروگاه‌ها به ویژه نیروگاه‌های حرارتی را نیز از موضوعات مهمی دانست که باید در یک پروسه زمانی دقیق مطابق نظرات کارشناسان در بازه‌ای که کمترین بار مصرف برق در کشور وجود دارد، مورد توجه قرار گیرد و تاکید کرد: پایان دوره مسئولیت برخی مدیران و جابجایی در دولت و مسئولان به هیچ وجه نباید این اقدام را به تاخیر بیاندازد. قراردادهای لازم برای تعمیرات و به روز‌آوری نیروگاه‌ها باید بدون فوت وقت و تعلل و ملاحظات جابجایی مدیران انجام شود</w:t>
      </w:r>
      <w:r w:rsidRPr="00540BF3">
        <w:rPr>
          <w:rFonts w:cs="B Mitra"/>
          <w:color w:val="0F0D29" w:themeColor="text1"/>
        </w:rPr>
        <w:t>.</w:t>
      </w:r>
      <w:r w:rsidRPr="00540BF3">
        <w:rPr>
          <w:rFonts w:cs="B Mitra"/>
          <w:color w:val="0F0D29" w:themeColor="text1"/>
        </w:rPr>
        <w:fldChar w:fldCharType="begin"/>
      </w:r>
      <w:r w:rsidRPr="00540BF3">
        <w:rPr>
          <w:rFonts w:cs="B Mitra"/>
          <w:color w:val="0F0D29" w:themeColor="text1"/>
        </w:rPr>
        <w:instrText xml:space="preserve"> HYPERLINK "https://ck.yektanet.com/a/click/v4-hCYfmHm5A-bp-gcI-bT-bIeS-HNp-ia1lfv-a-u7/rQN44gK2TEvV4I5Bp1_Ug-NkRpLSaD7d67xLbEMA3u4?redirect=https%3A%2F%2Fwww.ehsangold.com%2Falangu_landing&amp;gat=a1ff960b-1410-4fda-cf7b-6b861efd5ac6&amp;pu=https%3A%2F%2Fwww.borna.news%2F%25D8%25A8%25D8%25AE%25D8%25B4-%25D8%25B3%25DB%258C%25D8%25A7%25D8%25B3%25DB%258C-3%2F1211431-%25D8%25A8%25D8%25A7%25DB%258C%25D8%25AF-%25D8%25A8%25D8%25B1%25D8%25A7%25DB%258C-%25D8%25AD%25D9%2584-%25D9%2586%25D8%25A7%25D8%25AA%25D8%25B1%25D8%25A7%25D8%25B2%25DB%258C-%25D8%25AF%25D8%25B1-%25D8%25AA%25D9%2588%25D9%2584%25DB%258C%25D8%25AF-%25D9%2585%25D8%25B5%25D8%25B1%25D9%2581-%25D8%25A8%25D8%25B1%25D9%2582-%25D8%25A8%25D8%25B1%25D9%2586%25D8%25A7%25D9%2585%25D9%2587-%25D8%25B1%25DB%258C%25D8%25B2%25DB%258C-%25D9%2581%25D9%2588%25D8%25B1%25DB%258C-%25D8%25A7%25D9%2586%25D8%25AC%25D8%25A7%25D9%2585-%25D8%25B4%25D9%2588%25D8%25AF-%25D8%25AC%25D8%25A7%25D8%25A8%25D8%25AC%25D8%25A7%25DB%258C%25DB%258C-%25D9%2585%25D8%25AF%25DB%258C%25D8%25B1%25D8%25A7%25D9%2586-%25D9%2586%25D8%25A8%25D8%25A7%25DB%258C%25D8%25AF-%25D8%25A8%25D8%25A7%25D8%25B9%25D8%25AB-%25D8%25AA%25D8%25A7%25D8%25AE%25DB%258C%25D8%25B1-%25D8%25AF%25D8%25B1-%25D8%25A7%25D8%25B1%25D8%25AA%25D9%2582%25D8%25A7%25DB%258C-%25D8%25B8%25D8%25B1%25D9%2581%25DB%258C%25D8%25AA-%25D8%25AA%25D9%2588%25D9%2584%25DB%258C%25D8%25AF-%25D8%25A8%25D8%25B1%25D9%2582-%25DA%25A9%25D8%25B4%25D9%2588%25D8%25B1-%25D8%25B4%25D9%2588%25D8%25AF&amp;lts=1629830729.749&amp;vts=1629830780.167" \t "_blank" </w:instrText>
      </w:r>
      <w:r w:rsidRPr="00540BF3">
        <w:rPr>
          <w:rFonts w:cs="B Mitra"/>
          <w:color w:val="0F0D29" w:themeColor="text1"/>
        </w:rPr>
        <w:fldChar w:fldCharType="separate"/>
      </w:r>
    </w:p>
    <w:p w:rsidR="00DA771D" w:rsidRPr="00540BF3" w:rsidRDefault="00232248" w:rsidP="0055557A">
      <w:pPr>
        <w:bidi/>
        <w:spacing w:line="240" w:lineRule="auto"/>
        <w:jc w:val="both"/>
        <w:rPr>
          <w:rFonts w:cs="B Mitra"/>
          <w:color w:val="0F0D29" w:themeColor="text1"/>
        </w:rPr>
      </w:pPr>
      <w:r w:rsidRPr="00540BF3">
        <w:rPr>
          <w:rFonts w:cs="B Mitra"/>
          <w:b w:val="0"/>
          <w:color w:val="0F0D29" w:themeColor="text1"/>
          <w:sz w:val="24"/>
          <w:szCs w:val="24"/>
        </w:rPr>
        <w:fldChar w:fldCharType="end"/>
      </w:r>
      <w:r w:rsidR="00DA771D" w:rsidRPr="00540BF3">
        <w:rPr>
          <w:rFonts w:cs="B Mitra" w:hint="cs"/>
          <w:color w:val="0F0D29" w:themeColor="text1"/>
          <w:rtl/>
        </w:rPr>
        <w:t xml:space="preserve">رئیس جمهور </w:t>
      </w:r>
      <w:r w:rsidR="00DA771D" w:rsidRPr="00540BF3">
        <w:rPr>
          <w:rFonts w:cs="B Mitra"/>
          <w:color w:val="0F0D29" w:themeColor="text1"/>
          <w:rtl/>
        </w:rPr>
        <w:t xml:space="preserve">منتخب بر لزوم تسریع در فرآیند افزایش </w:t>
      </w:r>
      <w:r w:rsidR="00DA771D" w:rsidRPr="00540BF3">
        <w:rPr>
          <w:rFonts w:cs="B Mitra"/>
          <w:color w:val="0F0D29" w:themeColor="text1"/>
          <w:rtl/>
          <w:lang w:bidi="fa-IR"/>
        </w:rPr>
        <w:t>۲۵۰۰</w:t>
      </w:r>
      <w:r w:rsidR="00DA771D" w:rsidRPr="00540BF3">
        <w:rPr>
          <w:rFonts w:cs="B Mitra"/>
          <w:color w:val="0F0D29" w:themeColor="text1"/>
        </w:rPr>
        <w:t xml:space="preserve"> </w:t>
      </w:r>
      <w:r w:rsidR="00DA771D" w:rsidRPr="00540BF3">
        <w:rPr>
          <w:rFonts w:cs="B Mitra"/>
          <w:color w:val="0F0D29" w:themeColor="text1"/>
          <w:rtl/>
        </w:rPr>
        <w:t>مگاوات ظرفیت برق که به گفته مدیران بخش نیرو آماده بهره‌برداری است‌، تاکید و اضافه کرد: هر اقدامی که برای بهره‌برداری سریع‌تر از این ظرفیت لازم است انجام دهید تا این بخش هر چه زودتر وارد مدار شود</w:t>
      </w:r>
      <w:r w:rsidR="00DA771D" w:rsidRPr="00540BF3">
        <w:rPr>
          <w:rFonts w:cs="B Mitra"/>
          <w:color w:val="0F0D29" w:themeColor="text1"/>
        </w:rPr>
        <w:t>.</w:t>
      </w:r>
    </w:p>
    <w:p w:rsidR="00DA771D" w:rsidRPr="00540BF3" w:rsidRDefault="00DA771D" w:rsidP="00540BF3">
      <w:pPr>
        <w:pStyle w:val="NormalWeb"/>
        <w:bidi/>
        <w:spacing w:before="0" w:beforeAutospacing="0" w:after="0" w:afterAutospacing="0"/>
        <w:jc w:val="both"/>
        <w:rPr>
          <w:rFonts w:cs="B Mitra"/>
          <w:color w:val="0F0D29" w:themeColor="text1"/>
        </w:rPr>
      </w:pPr>
      <w:r w:rsidRPr="00540BF3">
        <w:rPr>
          <w:rFonts w:cs="B Mitra"/>
          <w:color w:val="0F0D29" w:themeColor="text1"/>
          <w:rtl/>
        </w:rPr>
        <w:t xml:space="preserve">دکتر رئیسی با تاکید بر اینکه اعمال </w:t>
      </w:r>
      <w:hyperlink r:id="rId60" w:tooltip="قانون" w:history="1">
        <w:r w:rsidRPr="00540BF3">
          <w:rPr>
            <w:rStyle w:val="Hyperlink"/>
            <w:rFonts w:cs="B Mitra"/>
            <w:color w:val="0F0D29" w:themeColor="text1"/>
            <w:u w:val="none"/>
            <w:rtl/>
          </w:rPr>
          <w:t>قانون</w:t>
        </w:r>
      </w:hyperlink>
      <w:r w:rsidRPr="00540BF3">
        <w:rPr>
          <w:rFonts w:cs="B Mitra"/>
          <w:color w:val="0F0D29" w:themeColor="text1"/>
        </w:rPr>
        <w:t xml:space="preserve"> </w:t>
      </w:r>
      <w:r w:rsidRPr="00540BF3">
        <w:rPr>
          <w:rFonts w:cs="B Mitra"/>
          <w:color w:val="0F0D29" w:themeColor="text1"/>
          <w:rtl/>
        </w:rPr>
        <w:t xml:space="preserve">تعارف بردار نیست و وزارت نیرو باید مدیریت مصرف را توامان با مدیریت تولید اعمال کند، تصریح کرد: فرهنگ‌سازی برای بهینه‌سازی مصرف برق نیز از جمله اقدامات اساسی است که باید با کمک رسانه‌ها انجام شود. باید الگویی جامع برای بهینه‌سازی مصرف در بخش‌های خانگی، صنعتی و </w:t>
      </w:r>
      <w:hyperlink r:id="rId61" w:tooltip="کشاورزی" w:history="1">
        <w:r w:rsidRPr="00540BF3">
          <w:rPr>
            <w:rStyle w:val="Hyperlink"/>
            <w:rFonts w:cs="B Mitra"/>
            <w:color w:val="0F0D29" w:themeColor="text1"/>
            <w:u w:val="none"/>
            <w:rtl/>
          </w:rPr>
          <w:t>کشاورزی</w:t>
        </w:r>
      </w:hyperlink>
      <w:r w:rsidRPr="00540BF3">
        <w:rPr>
          <w:rFonts w:cs="B Mitra"/>
          <w:color w:val="0F0D29" w:themeColor="text1"/>
        </w:rPr>
        <w:t xml:space="preserve"> </w:t>
      </w:r>
      <w:r w:rsidRPr="00540BF3">
        <w:rPr>
          <w:rFonts w:cs="B Mitra"/>
          <w:color w:val="0F0D29" w:themeColor="text1"/>
          <w:rtl/>
        </w:rPr>
        <w:t>طراحی و اجرایی شود</w:t>
      </w:r>
      <w:r w:rsidRPr="00540BF3">
        <w:rPr>
          <w:rFonts w:cs="B Mitra"/>
          <w:color w:val="0F0D29" w:themeColor="text1"/>
        </w:rPr>
        <w:t>.</w:t>
      </w:r>
    </w:p>
    <w:p w:rsidR="00DA771D" w:rsidRPr="00540BF3" w:rsidRDefault="00DA771D" w:rsidP="00540BF3">
      <w:pPr>
        <w:pStyle w:val="NormalWeb"/>
        <w:bidi/>
        <w:spacing w:before="0" w:beforeAutospacing="0" w:after="0" w:afterAutospacing="0"/>
        <w:jc w:val="both"/>
        <w:rPr>
          <w:rFonts w:cs="B Mitra"/>
          <w:color w:val="0F0D29" w:themeColor="text1"/>
        </w:rPr>
      </w:pPr>
      <w:r w:rsidRPr="00540BF3">
        <w:rPr>
          <w:rFonts w:cs="B Mitra"/>
          <w:color w:val="0F0D29" w:themeColor="text1"/>
          <w:rtl/>
        </w:rPr>
        <w:t>رئیس جمهور منتخب در ادامه به موضوع لزوم پرداخت معوقات پیمانکاران حوزه نیرو اشاره کرد و گفت: یکی از مسائل محوری در دولت سیزدهم تلاش برای بازسازی اعتماد بین دولت و بخش خصوصی و تعاونی است و پرداخت مطالبات پیمانکاران به طرق مقتضی، از جمله در حوزه نیرو جزو اقدامات اعتمادسازی است که در دولت آینده مورد توجه جدی قرار خواهد داشت</w:t>
      </w:r>
      <w:r w:rsidRPr="00540BF3">
        <w:rPr>
          <w:rFonts w:cs="B Mitra"/>
          <w:color w:val="0F0D29" w:themeColor="text1"/>
        </w:rPr>
        <w:t xml:space="preserve">. </w:t>
      </w:r>
      <w:r w:rsidRPr="00540BF3">
        <w:rPr>
          <w:rFonts w:cs="B Mitra"/>
          <w:color w:val="0F0D29" w:themeColor="text1"/>
          <w:rtl/>
        </w:rPr>
        <w:t>راهکارهای پرداخت مطالبات پیمانکاران از جمله راهکارهای غیرریالی نظیر تهاتر و اعطای امتیاز به آنها نیز بررسی شود</w:t>
      </w:r>
      <w:r w:rsidRPr="00540BF3">
        <w:rPr>
          <w:rFonts w:cs="B Mitra"/>
          <w:color w:val="0F0D29" w:themeColor="text1"/>
        </w:rPr>
        <w:t>.</w:t>
      </w:r>
    </w:p>
    <w:p w:rsidR="00540BF3" w:rsidRPr="00540BF3" w:rsidRDefault="00540BF3" w:rsidP="00540BF3">
      <w:pPr>
        <w:pStyle w:val="NormalWeb"/>
        <w:bidi/>
        <w:spacing w:before="0" w:beforeAutospacing="0" w:after="0" w:afterAutospacing="0"/>
        <w:jc w:val="both"/>
        <w:rPr>
          <w:rFonts w:cs="B Mitra"/>
          <w:color w:val="0F0D29" w:themeColor="text1"/>
        </w:rPr>
      </w:pPr>
      <w:r w:rsidRPr="00540BF3">
        <w:rPr>
          <w:rFonts w:cs="B Mitra" w:hint="cs"/>
          <w:color w:val="0F0D29" w:themeColor="text1"/>
          <w:rtl/>
        </w:rPr>
        <w:t>دکتر ر</w:t>
      </w:r>
      <w:r w:rsidRPr="00540BF3">
        <w:rPr>
          <w:rFonts w:cs="B Mitra"/>
          <w:color w:val="0F0D29" w:themeColor="text1"/>
          <w:rtl/>
        </w:rPr>
        <w:t xml:space="preserve">ئیسی اظهار امیدواری کرد که در مدت باقیمانده از زمان خدمت مدیران فعلی بتوان بر اساس فوریت‌ها برای حل </w:t>
      </w:r>
      <w:hyperlink r:id="rId62" w:tooltip="مشکلات مردم" w:history="1">
        <w:r w:rsidRPr="00540BF3">
          <w:rPr>
            <w:rStyle w:val="Hyperlink"/>
            <w:rFonts w:cs="B Mitra"/>
            <w:color w:val="0F0D29" w:themeColor="text1"/>
            <w:u w:val="none"/>
            <w:rtl/>
          </w:rPr>
          <w:t>مشکلات مردم</w:t>
        </w:r>
      </w:hyperlink>
      <w:r w:rsidRPr="00540BF3">
        <w:rPr>
          <w:rFonts w:cs="B Mitra"/>
          <w:color w:val="0F0D29" w:themeColor="text1"/>
        </w:rPr>
        <w:t xml:space="preserve"> </w:t>
      </w:r>
      <w:r w:rsidRPr="00540BF3">
        <w:rPr>
          <w:rFonts w:cs="B Mitra"/>
          <w:color w:val="0F0D29" w:themeColor="text1"/>
          <w:rtl/>
        </w:rPr>
        <w:t>اقدامات راهگشا انجام داد و اضافه کرد: هر جا قانون راهکاری پیش روی شما قرار داده است، با قدرت اجرا کنید و از سوی دیگر از امکان گفتگو و اقناع‌سازی مردم نیز غافل نشوید</w:t>
      </w:r>
      <w:r w:rsidRPr="00540BF3">
        <w:rPr>
          <w:rFonts w:cs="B Mitra"/>
          <w:color w:val="0F0D29" w:themeColor="text1"/>
        </w:rPr>
        <w:t xml:space="preserve">. </w:t>
      </w:r>
      <w:hyperlink r:id="rId63" w:tooltip="مردم ایران" w:history="1">
        <w:r w:rsidRPr="00540BF3">
          <w:rPr>
            <w:rStyle w:val="Hyperlink"/>
            <w:rFonts w:cs="B Mitra"/>
            <w:color w:val="0F0D29" w:themeColor="text1"/>
            <w:u w:val="none"/>
            <w:rtl/>
          </w:rPr>
          <w:t>مردم ایران</w:t>
        </w:r>
      </w:hyperlink>
      <w:r w:rsidRPr="00540BF3">
        <w:rPr>
          <w:rFonts w:cs="B Mitra"/>
          <w:color w:val="0F0D29" w:themeColor="text1"/>
        </w:rPr>
        <w:t xml:space="preserve"> </w:t>
      </w:r>
      <w:r w:rsidRPr="00540BF3">
        <w:rPr>
          <w:rFonts w:cs="B Mitra"/>
          <w:color w:val="0F0D29" w:themeColor="text1"/>
          <w:rtl/>
        </w:rPr>
        <w:t xml:space="preserve">اسلامی، مردمی قانونمدار و فهیم هستند که اگر درباره اقتضائات و </w:t>
      </w:r>
      <w:hyperlink r:id="rId64" w:tooltip="مشکلات" w:history="1">
        <w:r w:rsidRPr="00540BF3">
          <w:rPr>
            <w:rStyle w:val="Hyperlink"/>
            <w:rFonts w:cs="B Mitra"/>
            <w:color w:val="0F0D29" w:themeColor="text1"/>
            <w:u w:val="none"/>
            <w:rtl/>
          </w:rPr>
          <w:t>مشکلات</w:t>
        </w:r>
      </w:hyperlink>
      <w:r w:rsidRPr="00540BF3">
        <w:rPr>
          <w:rFonts w:cs="B Mitra"/>
          <w:color w:val="0F0D29" w:themeColor="text1"/>
        </w:rPr>
        <w:t xml:space="preserve"> </w:t>
      </w:r>
      <w:r w:rsidRPr="00540BF3">
        <w:rPr>
          <w:rFonts w:cs="B Mitra"/>
          <w:color w:val="0F0D29" w:themeColor="text1"/>
          <w:rtl/>
        </w:rPr>
        <w:t>با آنها صراحتا صحبت کنید، با دولت همراهی لازم را خواهند داشت</w:t>
      </w:r>
      <w:r w:rsidRPr="00540BF3">
        <w:rPr>
          <w:rFonts w:cs="B Mitra"/>
          <w:color w:val="0F0D29" w:themeColor="text1"/>
        </w:rPr>
        <w:t>.</w:t>
      </w:r>
    </w:p>
    <w:p w:rsidR="00540BF3" w:rsidRPr="00540BF3" w:rsidRDefault="00540BF3" w:rsidP="00540BF3">
      <w:pPr>
        <w:pStyle w:val="NormalWeb"/>
        <w:bidi/>
        <w:spacing w:before="0" w:beforeAutospacing="0" w:after="0" w:afterAutospacing="0"/>
        <w:jc w:val="both"/>
        <w:rPr>
          <w:rFonts w:cs="B Mitra"/>
          <w:color w:val="0F0D29" w:themeColor="text1"/>
        </w:rPr>
      </w:pPr>
      <w:r w:rsidRPr="00540BF3">
        <w:rPr>
          <w:rFonts w:cs="B Mitra"/>
          <w:color w:val="0F0D29" w:themeColor="text1"/>
          <w:rtl/>
        </w:rPr>
        <w:t xml:space="preserve">آیت‌الله رئیسی تاکید کرد: آنچه در این جلسه از سوی مدیران و کارشناسان مطرح شد نشان می‌دهد که با وجود همه مشکلات و تحریم‌ها می‌توانیم با تکیه بر ظرفیت‌های داخلی نه در یک فاصله زمانی </w:t>
      </w:r>
      <w:r w:rsidRPr="00540BF3">
        <w:rPr>
          <w:rFonts w:cs="B Mitra"/>
          <w:color w:val="0F0D29" w:themeColor="text1"/>
          <w:rtl/>
          <w:lang w:bidi="fa-IR"/>
        </w:rPr>
        <w:t>۱۰</w:t>
      </w:r>
      <w:r w:rsidRPr="00540BF3">
        <w:rPr>
          <w:rFonts w:cs="B Mitra"/>
          <w:color w:val="0F0D29" w:themeColor="text1"/>
          <w:rtl/>
        </w:rPr>
        <w:t xml:space="preserve"> ساله بلکه بسیار کوتاه‌تر بر مشکلات فائق شویم و آینده بسیار روشنی را در پیش داشته باشیم</w:t>
      </w:r>
      <w:r w:rsidRPr="00540BF3">
        <w:rPr>
          <w:rFonts w:cs="B Mitra"/>
          <w:color w:val="0F0D29" w:themeColor="text1"/>
        </w:rPr>
        <w:t>.</w:t>
      </w:r>
    </w:p>
    <w:p w:rsidR="00DA771D" w:rsidRPr="00540BF3" w:rsidRDefault="00DA771D" w:rsidP="00540BF3">
      <w:pPr>
        <w:bidi/>
        <w:spacing w:line="240" w:lineRule="auto"/>
        <w:jc w:val="both"/>
        <w:rPr>
          <w:rFonts w:cs="B Mitra"/>
          <w:color w:val="auto"/>
        </w:rPr>
      </w:pPr>
    </w:p>
    <w:p w:rsidR="007D6C49" w:rsidRDefault="007D6C49" w:rsidP="00540BF3">
      <w:pPr>
        <w:bidi/>
        <w:spacing w:line="240" w:lineRule="auto"/>
        <w:jc w:val="both"/>
        <w:rPr>
          <w:rFonts w:cs="B Mitra"/>
          <w:color w:val="0F0D29" w:themeColor="text1"/>
          <w:sz w:val="24"/>
          <w:szCs w:val="24"/>
          <w:rtl/>
        </w:rPr>
      </w:pPr>
    </w:p>
    <w:p w:rsidR="00D66A64" w:rsidRDefault="00D66A64" w:rsidP="00D66A64">
      <w:pPr>
        <w:bidi/>
        <w:spacing w:line="240" w:lineRule="auto"/>
        <w:jc w:val="both"/>
        <w:rPr>
          <w:rFonts w:cs="B Mitra"/>
          <w:color w:val="0F0D29" w:themeColor="text1"/>
          <w:sz w:val="24"/>
          <w:szCs w:val="24"/>
          <w:rtl/>
        </w:rPr>
      </w:pPr>
    </w:p>
    <w:p w:rsidR="00D66A64" w:rsidRDefault="00D66A64" w:rsidP="00D66A64">
      <w:pPr>
        <w:bidi/>
        <w:spacing w:line="240" w:lineRule="auto"/>
        <w:jc w:val="both"/>
        <w:rPr>
          <w:rFonts w:cs="B Mitra"/>
          <w:color w:val="0F0D29" w:themeColor="text1"/>
          <w:sz w:val="24"/>
          <w:szCs w:val="24"/>
          <w:rtl/>
        </w:rPr>
      </w:pPr>
    </w:p>
    <w:p w:rsidR="00D66A64" w:rsidRDefault="00D66A64" w:rsidP="00D66A64">
      <w:pPr>
        <w:bidi/>
        <w:spacing w:line="240" w:lineRule="auto"/>
        <w:jc w:val="both"/>
        <w:rPr>
          <w:rFonts w:cs="B Mitra"/>
          <w:color w:val="0F0D29" w:themeColor="text1"/>
          <w:sz w:val="24"/>
          <w:szCs w:val="24"/>
          <w:rtl/>
        </w:rPr>
      </w:pPr>
    </w:p>
    <w:p w:rsidR="00D66A64" w:rsidRDefault="00D66A64" w:rsidP="00D66A64">
      <w:pPr>
        <w:bidi/>
        <w:spacing w:line="240" w:lineRule="auto"/>
        <w:jc w:val="both"/>
        <w:rPr>
          <w:rFonts w:cs="B Mitra"/>
          <w:color w:val="0F0D29" w:themeColor="text1"/>
          <w:sz w:val="24"/>
          <w:szCs w:val="24"/>
          <w:rtl/>
        </w:rPr>
      </w:pPr>
    </w:p>
    <w:p w:rsidR="00D66A64" w:rsidRDefault="00D66A64" w:rsidP="00D66A64">
      <w:pPr>
        <w:bidi/>
        <w:spacing w:line="240" w:lineRule="auto"/>
        <w:jc w:val="both"/>
        <w:rPr>
          <w:rFonts w:cs="B Mitra"/>
          <w:color w:val="0F0D29" w:themeColor="text1"/>
          <w:sz w:val="24"/>
          <w:szCs w:val="24"/>
          <w:rtl/>
        </w:rPr>
      </w:pPr>
    </w:p>
    <w:p w:rsidR="00D66A64" w:rsidRDefault="00D66A64" w:rsidP="00D66A64">
      <w:pPr>
        <w:bidi/>
        <w:spacing w:line="240" w:lineRule="auto"/>
        <w:jc w:val="both"/>
        <w:rPr>
          <w:rFonts w:cs="B Mitra"/>
          <w:color w:val="0F0D29" w:themeColor="text1"/>
          <w:sz w:val="24"/>
          <w:szCs w:val="24"/>
          <w:rtl/>
        </w:rPr>
      </w:pPr>
    </w:p>
    <w:sectPr w:rsidR="00D66A64" w:rsidSect="00DF027C">
      <w:headerReference w:type="default" r:id="rId65"/>
      <w:footerReference w:type="default" r:id="rId66"/>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568" w:rsidRDefault="00323568">
      <w:r>
        <w:separator/>
      </w:r>
    </w:p>
    <w:p w:rsidR="00323568" w:rsidRDefault="00323568"/>
  </w:endnote>
  <w:endnote w:type="continuationSeparator" w:id="0">
    <w:p w:rsidR="00323568" w:rsidRDefault="00323568">
      <w:r>
        <w:continuationSeparator/>
      </w:r>
    </w:p>
    <w:p w:rsidR="00323568" w:rsidRDefault="003235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PT.Mitra" w:hAnsi="IPT.Mitra" w:cs="B Badr"/>
        <w:sz w:val="32"/>
        <w:szCs w:val="24"/>
      </w:rPr>
      <w:id w:val="2040087198"/>
      <w:docPartObj>
        <w:docPartGallery w:val="Page Numbers (Bottom of Page)"/>
        <w:docPartUnique/>
      </w:docPartObj>
    </w:sdtPr>
    <w:sdtEndPr>
      <w:rPr>
        <w:noProof/>
      </w:rPr>
    </w:sdtEndPr>
    <w:sdtContent>
      <w:p w:rsidR="00B3570E" w:rsidRPr="00B76A48" w:rsidRDefault="00B3570E" w:rsidP="008A4B26">
        <w:pPr>
          <w:pStyle w:val="Footer"/>
          <w:shd w:val="clear" w:color="auto" w:fill="7AD6CF" w:themeFill="accent6" w:themeFillTint="99"/>
          <w:jc w:val="center"/>
          <w:rPr>
            <w:rFonts w:ascii="IPT.Mitra" w:hAnsi="IPT.Mitra" w:cs="B Badr"/>
            <w:sz w:val="32"/>
            <w:szCs w:val="24"/>
          </w:rPr>
        </w:pPr>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2F16EE">
          <w:rPr>
            <w:rFonts w:ascii="IPT.Mitra" w:hAnsi="IPT.Mitra" w:cs="B Badr" w:hint="eastAsia"/>
            <w:noProof/>
            <w:sz w:val="32"/>
            <w:szCs w:val="24"/>
          </w:rPr>
          <w:t>13</w:t>
        </w:r>
        <w:r w:rsidRPr="00B76A48">
          <w:rPr>
            <w:rFonts w:ascii="IPT.Mitra" w:hAnsi="IPT.Mitra" w:cs="B Badr"/>
            <w:noProof/>
            <w:sz w:val="32"/>
            <w:szCs w:val="24"/>
          </w:rPr>
          <w:fldChar w:fldCharType="end"/>
        </w:r>
      </w:p>
    </w:sdtContent>
  </w:sdt>
  <w:p w:rsidR="00B3570E" w:rsidRDefault="00B357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568" w:rsidRDefault="00323568">
      <w:r>
        <w:separator/>
      </w:r>
    </w:p>
    <w:p w:rsidR="00323568" w:rsidRDefault="00323568"/>
  </w:footnote>
  <w:footnote w:type="continuationSeparator" w:id="0">
    <w:p w:rsidR="00323568" w:rsidRDefault="00323568">
      <w:r>
        <w:continuationSeparator/>
      </w:r>
    </w:p>
    <w:p w:rsidR="00323568" w:rsidRDefault="003235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B3570E" w:rsidTr="00D077E9">
      <w:trPr>
        <w:trHeight w:val="978"/>
      </w:trPr>
      <w:tc>
        <w:tcPr>
          <w:tcW w:w="9990" w:type="dxa"/>
          <w:tcBorders>
            <w:top w:val="nil"/>
            <w:left w:val="nil"/>
            <w:bottom w:val="single" w:sz="36" w:space="0" w:color="34ABA2" w:themeColor="accent3"/>
            <w:right w:val="nil"/>
          </w:tcBorders>
        </w:tcPr>
        <w:p w:rsidR="00B3570E" w:rsidRDefault="00B3570E">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3421026</wp:posOffset>
                    </wp:positionH>
                    <wp:positionV relativeFrom="paragraph">
                      <wp:posOffset>308344</wp:posOffset>
                    </wp:positionV>
                    <wp:extent cx="2891863" cy="30834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91863"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570E" w:rsidRPr="0046046F" w:rsidRDefault="00B3570E" w:rsidP="00D9436D">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Pr>
                                    <w:rFonts w:cs="B Titr" w:hint="cs"/>
                                    <w:color w:val="278079" w:themeColor="accent3" w:themeShade="BF"/>
                                    <w:rtl/>
                                    <w:lang w:bidi="fa-IR"/>
                                  </w:rPr>
                                  <w:t xml:space="preserve">در مردادماه </w:t>
                                </w:r>
                                <w:r w:rsidRPr="0046046F">
                                  <w:rPr>
                                    <w:rFonts w:cs="B Titr" w:hint="cs"/>
                                    <w:color w:val="278079" w:themeColor="accent3" w:themeShade="BF"/>
                                    <w:rtl/>
                                    <w:lang w:bidi="fa-IR"/>
                                  </w:rPr>
                                  <w:t xml:space="preserve">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47" type="#_x0000_t202" style="position:absolute;margin-left:269.35pt;margin-top:24.3pt;width:227.7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" filled="f" stroked="f" strokeweight=".5pt">
                    <v:textbox>
                      <w:txbxContent>
                        <w:p w:rsidR="00B3570E" w:rsidRPr="0046046F" w:rsidRDefault="00B3570E" w:rsidP="00D9436D">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Pr>
                              <w:rFonts w:cs="B Titr" w:hint="cs"/>
                              <w:color w:val="278079" w:themeColor="accent3" w:themeShade="BF"/>
                              <w:rtl/>
                              <w:lang w:bidi="fa-IR"/>
                            </w:rPr>
                            <w:t xml:space="preserve">در مردادماه </w:t>
                          </w:r>
                          <w:r w:rsidRPr="0046046F">
                            <w:rPr>
                              <w:rFonts w:cs="B Titr" w:hint="cs"/>
                              <w:color w:val="278079" w:themeColor="accent3" w:themeShade="BF"/>
                              <w:rtl/>
                              <w:lang w:bidi="fa-IR"/>
                            </w:rPr>
                            <w:t xml:space="preserve"> 1400</w:t>
                          </w:r>
                        </w:p>
                      </w:txbxContent>
                    </v:textbox>
                  </v:shape>
                </w:pict>
              </mc:Fallback>
            </mc:AlternateContent>
          </w:r>
        </w:p>
      </w:tc>
    </w:tr>
  </w:tbl>
  <w:p w:rsidR="00B3570E" w:rsidRDefault="00B3570E" w:rsidP="00D077E9">
    <w:pPr>
      <w:pStyle w:val="Header"/>
    </w:pPr>
    <w:r>
      <w:rPr>
        <w:noProof/>
        <w:color w:val="808080" w:themeColor="background1" w:themeShade="80"/>
      </w:rPr>
      <mc:AlternateContent>
        <mc:Choice Requires="wpg">
          <w:drawing>
            <wp:anchor distT="0" distB="0" distL="182880" distR="182880" simplePos="0" relativeHeight="251663360" behindDoc="1" locked="0" layoutInCell="1" allowOverlap="1">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570E" w:rsidRPr="004753AB" w:rsidRDefault="00B3570E"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B3570E" w:rsidRDefault="00B3570E"/>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42" o:spid="_x0000_s1048"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">
              <v:rect id="Rectangle 43" o:spid="_x0000_s1049"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0f0d29 [3213]" stroked="f" strokeweight="2pt"/>
              <v:shape id="Text Box 44" o:spid="_x0000_s1050"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rsidR="00B3570E" w:rsidRPr="004753AB" w:rsidRDefault="00B3570E"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B3570E" w:rsidRDefault="00B3570E"/>
                  </w:txbxContent>
                </v:textbox>
              </v:shape>
              <w10:wrap anchorx="margin" anchory="page"/>
            </v:group>
          </w:pict>
        </mc:Fallback>
      </mc:AlternateContent>
    </w:r>
    <w:r>
      <w:rPr>
        <w:rFonts w:cs="B Nazanin"/>
        <w:b w:val="0"/>
        <w:bCs/>
        <w:noProof/>
        <w:szCs w:val="28"/>
      </w:rPr>
      <w:drawing>
        <wp:anchor distT="0" distB="0" distL="114300" distR="114300" simplePos="0" relativeHeight="251661312" behindDoc="1" locked="0" layoutInCell="1" allowOverlap="1" wp14:anchorId="6C441088" wp14:editId="0A3B17D6">
          <wp:simplePos x="0" y="0"/>
          <wp:positionH relativeFrom="leftMargin">
            <wp:posOffset>229235</wp:posOffset>
          </wp:positionH>
          <wp:positionV relativeFrom="paragraph">
            <wp:posOffset>-311312</wp:posOffset>
          </wp:positionV>
          <wp:extent cx="447675" cy="40128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401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1"/>
  </w:num>
  <w:num w:numId="5">
    <w:abstractNumId w:val="4"/>
  </w:num>
  <w:num w:numId="6">
    <w:abstractNumId w:val="2"/>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13BA1"/>
    <w:rsid w:val="00014F53"/>
    <w:rsid w:val="0002482E"/>
    <w:rsid w:val="00030533"/>
    <w:rsid w:val="00050324"/>
    <w:rsid w:val="00050BCD"/>
    <w:rsid w:val="0005461A"/>
    <w:rsid w:val="000572AA"/>
    <w:rsid w:val="00057F64"/>
    <w:rsid w:val="000762A3"/>
    <w:rsid w:val="000903EA"/>
    <w:rsid w:val="000A0150"/>
    <w:rsid w:val="000B0168"/>
    <w:rsid w:val="000B059A"/>
    <w:rsid w:val="000E2298"/>
    <w:rsid w:val="000E4C71"/>
    <w:rsid w:val="000E63C9"/>
    <w:rsid w:val="000F34D4"/>
    <w:rsid w:val="000F4D6A"/>
    <w:rsid w:val="0010333B"/>
    <w:rsid w:val="00103DB6"/>
    <w:rsid w:val="00104CF8"/>
    <w:rsid w:val="00117F46"/>
    <w:rsid w:val="00122D08"/>
    <w:rsid w:val="00124469"/>
    <w:rsid w:val="00130E9D"/>
    <w:rsid w:val="0014241F"/>
    <w:rsid w:val="00150A6D"/>
    <w:rsid w:val="00174DB7"/>
    <w:rsid w:val="00175F85"/>
    <w:rsid w:val="00177BBA"/>
    <w:rsid w:val="001846FB"/>
    <w:rsid w:val="00185B35"/>
    <w:rsid w:val="00190815"/>
    <w:rsid w:val="00192F5F"/>
    <w:rsid w:val="001A5666"/>
    <w:rsid w:val="001A59EA"/>
    <w:rsid w:val="001B27E1"/>
    <w:rsid w:val="001C1238"/>
    <w:rsid w:val="001D6E13"/>
    <w:rsid w:val="001E009B"/>
    <w:rsid w:val="001E11D8"/>
    <w:rsid w:val="001E6A39"/>
    <w:rsid w:val="001F1B59"/>
    <w:rsid w:val="001F2BC8"/>
    <w:rsid w:val="001F2CCB"/>
    <w:rsid w:val="001F5F6B"/>
    <w:rsid w:val="001F7079"/>
    <w:rsid w:val="00202A9B"/>
    <w:rsid w:val="0020765C"/>
    <w:rsid w:val="00211E3F"/>
    <w:rsid w:val="00215128"/>
    <w:rsid w:val="00231D14"/>
    <w:rsid w:val="00232248"/>
    <w:rsid w:val="002360D5"/>
    <w:rsid w:val="002375DF"/>
    <w:rsid w:val="00237AF4"/>
    <w:rsid w:val="00243EBC"/>
    <w:rsid w:val="0024538D"/>
    <w:rsid w:val="00245640"/>
    <w:rsid w:val="00246A35"/>
    <w:rsid w:val="0024778B"/>
    <w:rsid w:val="00254886"/>
    <w:rsid w:val="00254A0B"/>
    <w:rsid w:val="00257F10"/>
    <w:rsid w:val="00275BC2"/>
    <w:rsid w:val="00283899"/>
    <w:rsid w:val="00283E0A"/>
    <w:rsid w:val="00284198"/>
    <w:rsid w:val="00284348"/>
    <w:rsid w:val="0028698B"/>
    <w:rsid w:val="002B3AF9"/>
    <w:rsid w:val="002C7FD7"/>
    <w:rsid w:val="002E10A6"/>
    <w:rsid w:val="002E1E2D"/>
    <w:rsid w:val="002F16EE"/>
    <w:rsid w:val="002F2990"/>
    <w:rsid w:val="002F51F5"/>
    <w:rsid w:val="00304EA9"/>
    <w:rsid w:val="00310981"/>
    <w:rsid w:val="00312137"/>
    <w:rsid w:val="0031333C"/>
    <w:rsid w:val="0031522D"/>
    <w:rsid w:val="00323568"/>
    <w:rsid w:val="00324596"/>
    <w:rsid w:val="00330359"/>
    <w:rsid w:val="00334B97"/>
    <w:rsid w:val="0033762F"/>
    <w:rsid w:val="00352CC0"/>
    <w:rsid w:val="00354185"/>
    <w:rsid w:val="00355A84"/>
    <w:rsid w:val="00356987"/>
    <w:rsid w:val="00366C7E"/>
    <w:rsid w:val="003741CE"/>
    <w:rsid w:val="003746CD"/>
    <w:rsid w:val="00374F6A"/>
    <w:rsid w:val="0037702B"/>
    <w:rsid w:val="00382D31"/>
    <w:rsid w:val="003835A8"/>
    <w:rsid w:val="00384EA3"/>
    <w:rsid w:val="003901B8"/>
    <w:rsid w:val="00393054"/>
    <w:rsid w:val="0039759B"/>
    <w:rsid w:val="003A2289"/>
    <w:rsid w:val="003A39A1"/>
    <w:rsid w:val="003C2191"/>
    <w:rsid w:val="003D3863"/>
    <w:rsid w:val="003F1631"/>
    <w:rsid w:val="00404832"/>
    <w:rsid w:val="004110DE"/>
    <w:rsid w:val="004171C8"/>
    <w:rsid w:val="0042277A"/>
    <w:rsid w:val="00433B95"/>
    <w:rsid w:val="0044085A"/>
    <w:rsid w:val="0046046F"/>
    <w:rsid w:val="004753AB"/>
    <w:rsid w:val="00477074"/>
    <w:rsid w:val="00480A0C"/>
    <w:rsid w:val="004834C3"/>
    <w:rsid w:val="004840A3"/>
    <w:rsid w:val="00487EB3"/>
    <w:rsid w:val="004B038B"/>
    <w:rsid w:val="004B21A5"/>
    <w:rsid w:val="004B7154"/>
    <w:rsid w:val="004C0D8B"/>
    <w:rsid w:val="004C2F48"/>
    <w:rsid w:val="004D28FB"/>
    <w:rsid w:val="004E58C9"/>
    <w:rsid w:val="004E607C"/>
    <w:rsid w:val="004F35B8"/>
    <w:rsid w:val="004F6D9F"/>
    <w:rsid w:val="00502152"/>
    <w:rsid w:val="00502202"/>
    <w:rsid w:val="005037F0"/>
    <w:rsid w:val="0051463B"/>
    <w:rsid w:val="00516A86"/>
    <w:rsid w:val="0052039A"/>
    <w:rsid w:val="00526896"/>
    <w:rsid w:val="005275F6"/>
    <w:rsid w:val="00530797"/>
    <w:rsid w:val="00531BA1"/>
    <w:rsid w:val="00532B83"/>
    <w:rsid w:val="00540BF3"/>
    <w:rsid w:val="00550F65"/>
    <w:rsid w:val="0055557A"/>
    <w:rsid w:val="005631B5"/>
    <w:rsid w:val="00565902"/>
    <w:rsid w:val="0057087C"/>
    <w:rsid w:val="00572102"/>
    <w:rsid w:val="00585A54"/>
    <w:rsid w:val="00586D08"/>
    <w:rsid w:val="005A0957"/>
    <w:rsid w:val="005A191D"/>
    <w:rsid w:val="005C6023"/>
    <w:rsid w:val="005D0112"/>
    <w:rsid w:val="005D4FB3"/>
    <w:rsid w:val="005E544C"/>
    <w:rsid w:val="005E6427"/>
    <w:rsid w:val="005F1BB0"/>
    <w:rsid w:val="005F3CEF"/>
    <w:rsid w:val="005F3EDD"/>
    <w:rsid w:val="005F6237"/>
    <w:rsid w:val="00603BCC"/>
    <w:rsid w:val="00605A2C"/>
    <w:rsid w:val="00607DBB"/>
    <w:rsid w:val="00613491"/>
    <w:rsid w:val="006160F4"/>
    <w:rsid w:val="006311BC"/>
    <w:rsid w:val="0063476E"/>
    <w:rsid w:val="006378F2"/>
    <w:rsid w:val="006439DA"/>
    <w:rsid w:val="006511ED"/>
    <w:rsid w:val="006522C9"/>
    <w:rsid w:val="006525D1"/>
    <w:rsid w:val="00652F8B"/>
    <w:rsid w:val="00653558"/>
    <w:rsid w:val="00656C4D"/>
    <w:rsid w:val="00657374"/>
    <w:rsid w:val="00680625"/>
    <w:rsid w:val="006A3D35"/>
    <w:rsid w:val="006B5082"/>
    <w:rsid w:val="006B5D4E"/>
    <w:rsid w:val="006C05D6"/>
    <w:rsid w:val="006C6A81"/>
    <w:rsid w:val="006D0915"/>
    <w:rsid w:val="006D0F64"/>
    <w:rsid w:val="006E14FE"/>
    <w:rsid w:val="006E5716"/>
    <w:rsid w:val="006F15E0"/>
    <w:rsid w:val="006F7368"/>
    <w:rsid w:val="00713D41"/>
    <w:rsid w:val="00720B53"/>
    <w:rsid w:val="00721067"/>
    <w:rsid w:val="00725C77"/>
    <w:rsid w:val="00725F0E"/>
    <w:rsid w:val="007302B3"/>
    <w:rsid w:val="00730733"/>
    <w:rsid w:val="00730E3A"/>
    <w:rsid w:val="00735134"/>
    <w:rsid w:val="00736AAF"/>
    <w:rsid w:val="00745B72"/>
    <w:rsid w:val="00755B90"/>
    <w:rsid w:val="0075715C"/>
    <w:rsid w:val="00765B2A"/>
    <w:rsid w:val="00766385"/>
    <w:rsid w:val="00777460"/>
    <w:rsid w:val="007775BD"/>
    <w:rsid w:val="0077765A"/>
    <w:rsid w:val="007811F5"/>
    <w:rsid w:val="00781C69"/>
    <w:rsid w:val="00783A34"/>
    <w:rsid w:val="00785551"/>
    <w:rsid w:val="007C6B52"/>
    <w:rsid w:val="007D16C5"/>
    <w:rsid w:val="007D6C49"/>
    <w:rsid w:val="007E4237"/>
    <w:rsid w:val="007E6F43"/>
    <w:rsid w:val="007F5E1C"/>
    <w:rsid w:val="00800C2B"/>
    <w:rsid w:val="00807CFF"/>
    <w:rsid w:val="00817E42"/>
    <w:rsid w:val="00820F5A"/>
    <w:rsid w:val="0082149A"/>
    <w:rsid w:val="00824808"/>
    <w:rsid w:val="008259E5"/>
    <w:rsid w:val="00825DCB"/>
    <w:rsid w:val="008315CB"/>
    <w:rsid w:val="0083346C"/>
    <w:rsid w:val="0085154D"/>
    <w:rsid w:val="00852CA8"/>
    <w:rsid w:val="00862295"/>
    <w:rsid w:val="00862FE4"/>
    <w:rsid w:val="0086389A"/>
    <w:rsid w:val="008645CE"/>
    <w:rsid w:val="00871C12"/>
    <w:rsid w:val="00872D54"/>
    <w:rsid w:val="0087605E"/>
    <w:rsid w:val="00886C95"/>
    <w:rsid w:val="008916CE"/>
    <w:rsid w:val="008A0145"/>
    <w:rsid w:val="008A42BC"/>
    <w:rsid w:val="008A4B26"/>
    <w:rsid w:val="008A6BEB"/>
    <w:rsid w:val="008A6F1A"/>
    <w:rsid w:val="008B1FEE"/>
    <w:rsid w:val="008C5DF4"/>
    <w:rsid w:val="008C7618"/>
    <w:rsid w:val="008D354F"/>
    <w:rsid w:val="008D42F7"/>
    <w:rsid w:val="008E1AA4"/>
    <w:rsid w:val="008E4001"/>
    <w:rsid w:val="008E41BE"/>
    <w:rsid w:val="008F7FC2"/>
    <w:rsid w:val="00903C32"/>
    <w:rsid w:val="0091412F"/>
    <w:rsid w:val="00916B16"/>
    <w:rsid w:val="009173B9"/>
    <w:rsid w:val="0093335D"/>
    <w:rsid w:val="0093613E"/>
    <w:rsid w:val="00943026"/>
    <w:rsid w:val="00946ADC"/>
    <w:rsid w:val="00966B81"/>
    <w:rsid w:val="00973484"/>
    <w:rsid w:val="009857ED"/>
    <w:rsid w:val="009B5AAA"/>
    <w:rsid w:val="009B70A2"/>
    <w:rsid w:val="009C0B8A"/>
    <w:rsid w:val="009C0E66"/>
    <w:rsid w:val="009C6687"/>
    <w:rsid w:val="009C7720"/>
    <w:rsid w:val="009F6FD8"/>
    <w:rsid w:val="00A0491E"/>
    <w:rsid w:val="00A16767"/>
    <w:rsid w:val="00A177D4"/>
    <w:rsid w:val="00A178BA"/>
    <w:rsid w:val="00A23AFA"/>
    <w:rsid w:val="00A31B3E"/>
    <w:rsid w:val="00A51964"/>
    <w:rsid w:val="00A532F3"/>
    <w:rsid w:val="00A57A0C"/>
    <w:rsid w:val="00A62BCE"/>
    <w:rsid w:val="00A638A0"/>
    <w:rsid w:val="00A659D9"/>
    <w:rsid w:val="00A72669"/>
    <w:rsid w:val="00A72B0C"/>
    <w:rsid w:val="00A8489E"/>
    <w:rsid w:val="00A9683B"/>
    <w:rsid w:val="00AA0847"/>
    <w:rsid w:val="00AA28CF"/>
    <w:rsid w:val="00AA6A21"/>
    <w:rsid w:val="00AB540C"/>
    <w:rsid w:val="00AC29F3"/>
    <w:rsid w:val="00AC376D"/>
    <w:rsid w:val="00AD147D"/>
    <w:rsid w:val="00AD5332"/>
    <w:rsid w:val="00AD6A55"/>
    <w:rsid w:val="00AE0014"/>
    <w:rsid w:val="00AF5166"/>
    <w:rsid w:val="00B0506C"/>
    <w:rsid w:val="00B053A9"/>
    <w:rsid w:val="00B142A8"/>
    <w:rsid w:val="00B20331"/>
    <w:rsid w:val="00B231E5"/>
    <w:rsid w:val="00B24FE5"/>
    <w:rsid w:val="00B3570E"/>
    <w:rsid w:val="00B35CCF"/>
    <w:rsid w:val="00B42F1A"/>
    <w:rsid w:val="00B469A3"/>
    <w:rsid w:val="00B5434A"/>
    <w:rsid w:val="00B6171F"/>
    <w:rsid w:val="00B618CB"/>
    <w:rsid w:val="00B62B7A"/>
    <w:rsid w:val="00B65A2E"/>
    <w:rsid w:val="00B66F9D"/>
    <w:rsid w:val="00B72085"/>
    <w:rsid w:val="00B76A48"/>
    <w:rsid w:val="00B76D4C"/>
    <w:rsid w:val="00B77212"/>
    <w:rsid w:val="00B80EB2"/>
    <w:rsid w:val="00B85CF0"/>
    <w:rsid w:val="00B9706B"/>
    <w:rsid w:val="00BA3269"/>
    <w:rsid w:val="00BB052C"/>
    <w:rsid w:val="00BB31C6"/>
    <w:rsid w:val="00BD64D5"/>
    <w:rsid w:val="00C02B87"/>
    <w:rsid w:val="00C17C5F"/>
    <w:rsid w:val="00C305FE"/>
    <w:rsid w:val="00C4086D"/>
    <w:rsid w:val="00C41630"/>
    <w:rsid w:val="00C447CE"/>
    <w:rsid w:val="00C52855"/>
    <w:rsid w:val="00C541DF"/>
    <w:rsid w:val="00C54711"/>
    <w:rsid w:val="00C61CFC"/>
    <w:rsid w:val="00C62644"/>
    <w:rsid w:val="00C637CF"/>
    <w:rsid w:val="00C711C5"/>
    <w:rsid w:val="00C73885"/>
    <w:rsid w:val="00C909FB"/>
    <w:rsid w:val="00CA1896"/>
    <w:rsid w:val="00CA3E3C"/>
    <w:rsid w:val="00CB5B28"/>
    <w:rsid w:val="00CF4DA8"/>
    <w:rsid w:val="00CF5371"/>
    <w:rsid w:val="00D00FA3"/>
    <w:rsid w:val="00D01508"/>
    <w:rsid w:val="00D0323A"/>
    <w:rsid w:val="00D0559F"/>
    <w:rsid w:val="00D077E9"/>
    <w:rsid w:val="00D1614C"/>
    <w:rsid w:val="00D2384C"/>
    <w:rsid w:val="00D253A8"/>
    <w:rsid w:val="00D32669"/>
    <w:rsid w:val="00D33911"/>
    <w:rsid w:val="00D42CB7"/>
    <w:rsid w:val="00D45C37"/>
    <w:rsid w:val="00D51697"/>
    <w:rsid w:val="00D5413D"/>
    <w:rsid w:val="00D543A1"/>
    <w:rsid w:val="00D570A9"/>
    <w:rsid w:val="00D579D3"/>
    <w:rsid w:val="00D66A64"/>
    <w:rsid w:val="00D70D02"/>
    <w:rsid w:val="00D770C7"/>
    <w:rsid w:val="00D86945"/>
    <w:rsid w:val="00D90290"/>
    <w:rsid w:val="00D917EE"/>
    <w:rsid w:val="00D9436D"/>
    <w:rsid w:val="00DA771D"/>
    <w:rsid w:val="00DB02F9"/>
    <w:rsid w:val="00DB0DA2"/>
    <w:rsid w:val="00DC056E"/>
    <w:rsid w:val="00DC3E31"/>
    <w:rsid w:val="00DD152F"/>
    <w:rsid w:val="00DD448D"/>
    <w:rsid w:val="00DD44C2"/>
    <w:rsid w:val="00DE213F"/>
    <w:rsid w:val="00DE6C06"/>
    <w:rsid w:val="00DF027C"/>
    <w:rsid w:val="00DF7F4F"/>
    <w:rsid w:val="00E00940"/>
    <w:rsid w:val="00E00A32"/>
    <w:rsid w:val="00E02ACE"/>
    <w:rsid w:val="00E046A5"/>
    <w:rsid w:val="00E14DDF"/>
    <w:rsid w:val="00E14FD2"/>
    <w:rsid w:val="00E17D44"/>
    <w:rsid w:val="00E22ACD"/>
    <w:rsid w:val="00E23CFD"/>
    <w:rsid w:val="00E320F9"/>
    <w:rsid w:val="00E620B0"/>
    <w:rsid w:val="00E71537"/>
    <w:rsid w:val="00E71FAF"/>
    <w:rsid w:val="00E726F0"/>
    <w:rsid w:val="00E77DD7"/>
    <w:rsid w:val="00E81748"/>
    <w:rsid w:val="00E81B40"/>
    <w:rsid w:val="00E95F83"/>
    <w:rsid w:val="00EA7137"/>
    <w:rsid w:val="00EA78A5"/>
    <w:rsid w:val="00EB6DC9"/>
    <w:rsid w:val="00ED1F09"/>
    <w:rsid w:val="00ED35F1"/>
    <w:rsid w:val="00EE4FA9"/>
    <w:rsid w:val="00EE75DD"/>
    <w:rsid w:val="00EF555B"/>
    <w:rsid w:val="00F027BB"/>
    <w:rsid w:val="00F06152"/>
    <w:rsid w:val="00F07E76"/>
    <w:rsid w:val="00F11DCF"/>
    <w:rsid w:val="00F162EA"/>
    <w:rsid w:val="00F2082F"/>
    <w:rsid w:val="00F24ED1"/>
    <w:rsid w:val="00F26F07"/>
    <w:rsid w:val="00F501E8"/>
    <w:rsid w:val="00F517F2"/>
    <w:rsid w:val="00F52D27"/>
    <w:rsid w:val="00F566D1"/>
    <w:rsid w:val="00F72CB1"/>
    <w:rsid w:val="00F7635F"/>
    <w:rsid w:val="00F80613"/>
    <w:rsid w:val="00F83527"/>
    <w:rsid w:val="00F8369E"/>
    <w:rsid w:val="00F90ABA"/>
    <w:rsid w:val="00F916D5"/>
    <w:rsid w:val="00F9692B"/>
    <w:rsid w:val="00F97E49"/>
    <w:rsid w:val="00FB254E"/>
    <w:rsid w:val="00FC49E5"/>
    <w:rsid w:val="00FC6272"/>
    <w:rsid w:val="00FD4470"/>
    <w:rsid w:val="00FD583F"/>
    <w:rsid w:val="00FD7488"/>
    <w:rsid w:val="00FE7B12"/>
    <w:rsid w:val="00FF0F1E"/>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87E231-362F-4739-BD1B-DEEB45330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semiHidden/>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semiHidden/>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semiHidden/>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1349409436">
              <w:marLeft w:val="0"/>
              <w:marRight w:val="0"/>
              <w:marTop w:val="0"/>
              <w:marBottom w:val="0"/>
              <w:divBdr>
                <w:top w:val="none" w:sz="0" w:space="0" w:color="auto"/>
                <w:left w:val="none" w:sz="0" w:space="0" w:color="auto"/>
                <w:bottom w:val="none" w:sz="0" w:space="0" w:color="auto"/>
                <w:right w:val="none" w:sz="0" w:space="0" w:color="auto"/>
              </w:divBdr>
            </w:div>
            <w:div w:id="702368021">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sChild>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1621064563">
          <w:marLeft w:val="0"/>
          <w:marRight w:val="0"/>
          <w:marTop w:val="0"/>
          <w:marBottom w:val="0"/>
          <w:divBdr>
            <w:top w:val="none" w:sz="0" w:space="0" w:color="auto"/>
            <w:left w:val="none" w:sz="0" w:space="0" w:color="auto"/>
            <w:bottom w:val="none" w:sz="0" w:space="0" w:color="auto"/>
            <w:right w:val="none" w:sz="0" w:space="0" w:color="auto"/>
          </w:divBdr>
        </w:div>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75779413">
              <w:marLeft w:val="0"/>
              <w:marRight w:val="0"/>
              <w:marTop w:val="0"/>
              <w:marBottom w:val="0"/>
              <w:divBdr>
                <w:top w:val="none" w:sz="0" w:space="0" w:color="auto"/>
                <w:left w:val="none" w:sz="0" w:space="0" w:color="auto"/>
                <w:bottom w:val="none" w:sz="0" w:space="0" w:color="auto"/>
                <w:right w:val="none" w:sz="0" w:space="0" w:color="auto"/>
              </w:divBdr>
              <w:divsChild>
                <w:div w:id="1789662581">
                  <w:marLeft w:val="0"/>
                  <w:marRight w:val="0"/>
                  <w:marTop w:val="0"/>
                  <w:marBottom w:val="0"/>
                  <w:divBdr>
                    <w:top w:val="none" w:sz="0" w:space="0" w:color="auto"/>
                    <w:left w:val="none" w:sz="0" w:space="0" w:color="auto"/>
                    <w:bottom w:val="none" w:sz="0" w:space="0" w:color="auto"/>
                    <w:right w:val="none" w:sz="0" w:space="0" w:color="auto"/>
                  </w:divBdr>
                  <w:divsChild>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2029793701">
              <w:marLeft w:val="0"/>
              <w:marRight w:val="0"/>
              <w:marTop w:val="0"/>
              <w:marBottom w:val="0"/>
              <w:divBdr>
                <w:top w:val="none" w:sz="0" w:space="0" w:color="auto"/>
                <w:left w:val="none" w:sz="0" w:space="0" w:color="auto"/>
                <w:bottom w:val="none" w:sz="0" w:space="0" w:color="auto"/>
                <w:right w:val="none" w:sz="0" w:space="0" w:color="auto"/>
              </w:divBdr>
            </w:div>
            <w:div w:id="479809508">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sChild>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463384616">
          <w:marLeft w:val="0"/>
          <w:marRight w:val="0"/>
          <w:marTop w:val="0"/>
          <w:marBottom w:val="0"/>
          <w:divBdr>
            <w:top w:val="none" w:sz="0" w:space="0" w:color="auto"/>
            <w:left w:val="none" w:sz="0" w:space="0" w:color="auto"/>
            <w:bottom w:val="none" w:sz="0" w:space="0" w:color="auto"/>
            <w:right w:val="none" w:sz="0" w:space="0" w:color="auto"/>
          </w:divBdr>
        </w:div>
        <w:div w:id="111093314">
          <w:marLeft w:val="0"/>
          <w:marRight w:val="0"/>
          <w:marTop w:val="0"/>
          <w:marBottom w:val="0"/>
          <w:divBdr>
            <w:top w:val="none" w:sz="0" w:space="0" w:color="auto"/>
            <w:left w:val="none" w:sz="0" w:space="0" w:color="auto"/>
            <w:bottom w:val="none" w:sz="0" w:space="0" w:color="auto"/>
            <w:right w:val="none" w:sz="0" w:space="0" w:color="auto"/>
          </w:divBdr>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822623366">
                  <w:marLeft w:val="0"/>
                  <w:marRight w:val="0"/>
                  <w:marTop w:val="0"/>
                  <w:marBottom w:val="0"/>
                  <w:divBdr>
                    <w:top w:val="none" w:sz="0" w:space="0" w:color="auto"/>
                    <w:left w:val="none" w:sz="0" w:space="0" w:color="auto"/>
                    <w:bottom w:val="none" w:sz="0" w:space="0" w:color="auto"/>
                    <w:right w:val="none" w:sz="0" w:space="0" w:color="auto"/>
                  </w:divBdr>
                </w:div>
                <w:div w:id="11302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2079286805">
          <w:marLeft w:val="0"/>
          <w:marRight w:val="0"/>
          <w:marTop w:val="0"/>
          <w:marBottom w:val="0"/>
          <w:divBdr>
            <w:top w:val="none" w:sz="0" w:space="0" w:color="auto"/>
            <w:left w:val="none" w:sz="0" w:space="0" w:color="auto"/>
            <w:bottom w:val="none" w:sz="0" w:space="0" w:color="auto"/>
            <w:right w:val="none" w:sz="0" w:space="0" w:color="auto"/>
          </w:divBdr>
        </w:div>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1147236298">
          <w:marLeft w:val="0"/>
          <w:marRight w:val="0"/>
          <w:marTop w:val="0"/>
          <w:marBottom w:val="0"/>
          <w:divBdr>
            <w:top w:val="none" w:sz="0" w:space="0" w:color="auto"/>
            <w:left w:val="none" w:sz="0" w:space="0" w:color="auto"/>
            <w:bottom w:val="none" w:sz="0" w:space="0" w:color="auto"/>
            <w:right w:val="none" w:sz="0" w:space="0" w:color="auto"/>
          </w:divBdr>
        </w:div>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413207691">
              <w:marLeft w:val="0"/>
              <w:marRight w:val="0"/>
              <w:marTop w:val="0"/>
              <w:marBottom w:val="0"/>
              <w:divBdr>
                <w:top w:val="none" w:sz="0" w:space="0" w:color="auto"/>
                <w:left w:val="none" w:sz="0" w:space="0" w:color="auto"/>
                <w:bottom w:val="none" w:sz="0" w:space="0" w:color="auto"/>
                <w:right w:val="none" w:sz="0" w:space="0" w:color="auto"/>
              </w:divBdr>
              <w:divsChild>
                <w:div w:id="2030258558">
                  <w:marLeft w:val="0"/>
                  <w:marRight w:val="0"/>
                  <w:marTop w:val="0"/>
                  <w:marBottom w:val="0"/>
                  <w:divBdr>
                    <w:top w:val="none" w:sz="0" w:space="0" w:color="auto"/>
                    <w:left w:val="none" w:sz="0" w:space="0" w:color="auto"/>
                    <w:bottom w:val="none" w:sz="0" w:space="0" w:color="auto"/>
                    <w:right w:val="none" w:sz="0" w:space="0" w:color="auto"/>
                  </w:divBdr>
                  <w:divsChild>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87775952">
                          <w:marLeft w:val="0"/>
                          <w:marRight w:val="0"/>
                          <w:marTop w:val="0"/>
                          <w:marBottom w:val="0"/>
                          <w:divBdr>
                            <w:top w:val="none" w:sz="0" w:space="0" w:color="auto"/>
                            <w:left w:val="none" w:sz="0" w:space="0" w:color="auto"/>
                            <w:bottom w:val="none" w:sz="0" w:space="0" w:color="auto"/>
                            <w:right w:val="none" w:sz="0" w:space="0" w:color="auto"/>
                          </w:divBdr>
                        </w:div>
                        <w:div w:id="2071734901">
                          <w:marLeft w:val="0"/>
                          <w:marRight w:val="0"/>
                          <w:marTop w:val="0"/>
                          <w:marBottom w:val="0"/>
                          <w:divBdr>
                            <w:top w:val="none" w:sz="0" w:space="0" w:color="auto"/>
                            <w:left w:val="none" w:sz="0" w:space="0" w:color="auto"/>
                            <w:bottom w:val="none" w:sz="0" w:space="0" w:color="auto"/>
                            <w:right w:val="none" w:sz="0" w:space="0" w:color="auto"/>
                          </w:divBdr>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1233782659">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560216485">
                  <w:marLeft w:val="0"/>
                  <w:marRight w:val="0"/>
                  <w:marTop w:val="0"/>
                  <w:marBottom w:val="0"/>
                  <w:divBdr>
                    <w:top w:val="none" w:sz="0" w:space="0" w:color="auto"/>
                    <w:left w:val="none" w:sz="0" w:space="0" w:color="auto"/>
                    <w:bottom w:val="none" w:sz="0" w:space="0" w:color="auto"/>
                    <w:right w:val="none" w:sz="0" w:space="0" w:color="auto"/>
                  </w:divBdr>
                </w:div>
                <w:div w:id="616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1235554280">
          <w:marLeft w:val="0"/>
          <w:marRight w:val="0"/>
          <w:marTop w:val="0"/>
          <w:marBottom w:val="0"/>
          <w:divBdr>
            <w:top w:val="none" w:sz="0" w:space="0" w:color="auto"/>
            <w:left w:val="none" w:sz="0" w:space="0" w:color="auto"/>
            <w:bottom w:val="none" w:sz="0" w:space="0" w:color="auto"/>
            <w:right w:val="none" w:sz="0" w:space="0" w:color="auto"/>
          </w:divBdr>
        </w:div>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hrnews.com" TargetMode="External"/><Relationship Id="rId21" Type="http://schemas.openxmlformats.org/officeDocument/2006/relationships/image" Target="media/image8.jpeg"/><Relationship Id="rId34" Type="http://schemas.openxmlformats.org/officeDocument/2006/relationships/hyperlink" Target="https://www.mehrnews.com" TargetMode="External"/><Relationship Id="rId42" Type="http://schemas.openxmlformats.org/officeDocument/2006/relationships/image" Target="media/image14.jpeg"/><Relationship Id="rId47" Type="http://schemas.openxmlformats.org/officeDocument/2006/relationships/image" Target="media/image17.jpeg"/><Relationship Id="rId50" Type="http://schemas.openxmlformats.org/officeDocument/2006/relationships/hyperlink" Target="https://www.borna.news/fa/tags/%D8%B3%DB%8C%D8%AF_%D8%A7%D8%A8%D8%B1%D8%A7%D9%87%DB%8C%D9%85_%D8%B1%D8%A6%DB%8C%D8%B3%DB%8C" TargetMode="External"/><Relationship Id="rId55" Type="http://schemas.openxmlformats.org/officeDocument/2006/relationships/hyperlink" Target="https://www.borna.news/fa/tags/%D8%B2%D9%85%D8%B3%D8%AA%D8%A7%D9%86" TargetMode="External"/><Relationship Id="rId63" Type="http://schemas.openxmlformats.org/officeDocument/2006/relationships/hyperlink" Target="https://www.borna.news/fa/tags/%D9%85%D8%B1%D8%AF%D9%85_%D8%A7%DB%8C%D8%B1%D8%A7%D9%86"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mehrnews.com" TargetMode="External"/><Relationship Id="rId11" Type="http://schemas.openxmlformats.org/officeDocument/2006/relationships/image" Target="media/image3.jpeg"/><Relationship Id="rId24" Type="http://schemas.openxmlformats.org/officeDocument/2006/relationships/hyperlink" Target="https://www.mehrnews.com/news/5281926/&#1605;&#1583;&#1740;&#1585;&#1575;&#1606;-&#1576;&#1575;&#1740;&#1583;-&#1582;&#1608;&#1583;-&#1585;&#1575;-&#1576;&#1585;&#1575;&#1740;-&#1740;&#1705;-&#1583;&#1608;&#1585;&#1607;-&#1587;&#1582;&#1578;-&#1570;&#1605;&#1575;&#1583;&#1607;-&#1705;&#1606;&#1606;&#1583;" TargetMode="External"/><Relationship Id="rId32" Type="http://schemas.openxmlformats.org/officeDocument/2006/relationships/hyperlink" Target="https://www.mehrnews.com/news/5272129/&#1662;&#1584;&#1740;&#1585;&#1588;-&#1782;&#1783;-&#1606;&#1740;&#1585;&#1608;&#1711;&#1575;&#1607;-&#1583;&#1585;-&#1576;&#1608;&#1585;&#1587;-&#1575;&#1606;&#1585;&#1688;&#1740;-&#1593;&#1585;&#1590;&#1607;-&#1705;&#1606;&#1578;&#1608;&#1585;-&#1576;&#1585;&#1602;-&#1583;&#1585;-&#1576;&#1608;&#1585;&#1587;-&#1705;&#1575;&#1604;&#1575;" TargetMode="External"/><Relationship Id="rId37" Type="http://schemas.openxmlformats.org/officeDocument/2006/relationships/hyperlink" Target="https://www.afkarnews.com/fa/tags/%DA%A9%D9%85%D8%A8%D9%88%D8%AF_%D8%A8%D8%B1%D9%82" TargetMode="External"/><Relationship Id="rId40" Type="http://schemas.openxmlformats.org/officeDocument/2006/relationships/hyperlink" Target="https://www.afkarnews.com/fa/tags/%D8%A8%D8%B1%D9%82" TargetMode="External"/><Relationship Id="rId45" Type="http://schemas.openxmlformats.org/officeDocument/2006/relationships/image" Target="media/image16.jpeg"/><Relationship Id="rId53" Type="http://schemas.openxmlformats.org/officeDocument/2006/relationships/hyperlink" Target="https://www.borna.news/fa/tags/%D8%A7%D9%86%D8%B1%DA%98%DB%8C" TargetMode="External"/><Relationship Id="rId58" Type="http://schemas.openxmlformats.org/officeDocument/2006/relationships/hyperlink" Target="https://www.borna.news/fa/tags/%D8%A8%D8%AE%D8%B4_%D8%AE%D8%B5%D9%88%D8%B5%DB%8C"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borna.news/fa/tags/%DA%A9%D8%B4%D8%A7%D9%88%D8%B1%D8%B2%DB%8C" TargetMode="External"/><Relationship Id="rId19" Type="http://schemas.openxmlformats.org/officeDocument/2006/relationships/hyperlink" Target="https://www.tahlilbazaar.com" TargetMode="External"/><Relationship Id="rId14" Type="http://schemas.openxmlformats.org/officeDocument/2006/relationships/image" Target="media/image5.jpeg"/><Relationship Id="rId22" Type="http://schemas.openxmlformats.org/officeDocument/2006/relationships/hyperlink" Target="https://www.eghtesadnews.com/fa/tags/%D8%A7%D9%82%D8%AA%D8%B5%D8%A7%D8%AF%D9%86%DB%8C%D9%88%D8%B2" TargetMode="External"/><Relationship Id="rId27" Type="http://schemas.openxmlformats.org/officeDocument/2006/relationships/hyperlink" Target="https://www.mehrnews.com/news/5281226/&#1780;-&#1576;&#1585;&#1606;&#1575;&#1605;&#1607;-&#1605;&#1607;&#1605;-&#1605;&#1581;&#1585;&#1575;&#1576;&#1740;&#1575;&#1606;-&#1576;&#1585;&#1575;&#1740;-&#1581;&#1604;-&#1605;&#1588;&#1705;&#1604;-&#1578;&#1608;&#1604;&#1740;&#1583;-&#1576;&#1585;&#1602;-&#1576;&#1607;-&#1605;&#1580;&#1604;&#1587;-&#1575;&#1585;&#1575;&#1574;&#1607;-&#1588;&#1583;" TargetMode="External"/><Relationship Id="rId30" Type="http://schemas.openxmlformats.org/officeDocument/2006/relationships/image" Target="media/image11.jpeg"/><Relationship Id="rId35" Type="http://schemas.openxmlformats.org/officeDocument/2006/relationships/hyperlink" Target="https://www.afkarnews.com/&#1576;&#1582;&#1588;-%D8%B3%DB%8C%D8%A7%D8%B3%DB%8C-3/1070510-%D8%A7%D8%B5%D9%84%DB%8C-%D8%AA%D8%B1%DB%8C%D9%86-%D8%B9%D9%84%D8%AA-%D9%87%D8%A7%DB%8C-%D8%AE%D8%A7%D9%85%D9%88%D8%B4%DB%8C-%D9%87%D8%A7-%D9%86%D8%A7%D8%AA%D8%B1%D8%A7%D8%B2%DB%8C-%D8%AF%D8%B1-%D8%A7%D9%82%D8%AA%D8%B5%D8%A7%D8%AF-%D8%A8%D8%B1%D9%82" TargetMode="External"/><Relationship Id="rId43" Type="http://schemas.openxmlformats.org/officeDocument/2006/relationships/hyperlink" Target="https://www.irna.ir/news/84418157/&#1705;&#1604;&#1740;&#1575;&#1578;-&#1591;&#1585;&#1581;-&#1578;&#1608;&#1587;&#1593;&#1607;-&#1608;-&#1605;&#1575;&#1606;&#1593;-&#1586;&#1583;&#1575;&#1740;&#1740;-&#1575;&#1586;-&#1589;&#1606;&#1593;&#1578;-&#1576;&#1585;&#1602;-&#1583;&#1585;-&#1705;&#1605;&#1740;&#1587;&#1740;&#1608;&#1606;-&#1575;&#1606;&#1585;&#1688;&#1740;-&#1578;&#1589;&#1608;&#1740;&#1576;" TargetMode="External"/><Relationship Id="rId48" Type="http://schemas.openxmlformats.org/officeDocument/2006/relationships/hyperlink" Target="https://www.borna.news/fa/tags/%D8%B1%D9%88%D8%A7%D8%A8%D8%B7_%D8%B9%D9%85%D9%88%D9%85%DB%8C" TargetMode="External"/><Relationship Id="rId56" Type="http://schemas.openxmlformats.org/officeDocument/2006/relationships/hyperlink" Target="https://www.borna.news/fa/tags/%D9%88%D8%A7%D8%B1%D8%AF%D8%A7%D8%AA" TargetMode="External"/><Relationship Id="rId64" Type="http://schemas.openxmlformats.org/officeDocument/2006/relationships/hyperlink" Target="https://www.borna.news/fa/tags/%D9%85%D8%B4%DA%A9%D9%84%D8%A7%D8%AA" TargetMode="External"/><Relationship Id="rId8" Type="http://schemas.openxmlformats.org/officeDocument/2006/relationships/image" Target="media/image1.jpeg"/><Relationship Id="rId51" Type="http://schemas.openxmlformats.org/officeDocument/2006/relationships/hyperlink" Target="https://www.borna.news/fa/tags/%D8%B5%D9%86%D8%B9%D8%A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tahlilbazaar.com/news/103559/&#1662;&#1575;&#1740;&#1583;&#1575;&#1585;&#1740;-&#1588;&#1576;&#1705;&#1607;-&#1576;&#1585;&#1602;-&#1705;&#1588;&#1608;&#1585;-&#1607;&#1605;&#1670;&#1606;&#1575;&#1606;-&#1606;&#1740;&#1575;&#1586;&#1605;&#1606;&#1583;-&#1605;&#1583;&#1740;&#1585;&#1740;&#1578;-&#1576;&#1575;&#1585;" TargetMode="Externa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https://www.afkarnews.com/fa/tags/%D8%AE%D8%A7%D9%85%D9%88%D8%B4%DB%8C%E2%80%8C%D9%87%D8%A7" TargetMode="External"/><Relationship Id="rId46" Type="http://schemas.openxmlformats.org/officeDocument/2006/relationships/hyperlink" Target="https://www.borna.news/&#1576;&#1582;&#1588;-%D8%B3%DB%8C%D8%A7%D8%B3%DB%8C-3/1211431-%D8%A8%D8%A7%DB%8C%D8%AF-%D8%A8%D8%B1%D8%A7%DB%8C-%D8%AD%D9%84-%D9%86%D8%A7%D8%AA%D8%B1%D8%A7%D8%B2%DB%8C-%D8%AF%D8%B1-%D8%AA%D9%88%D9%84%DB%8C%D8%AF-%D9%85%D8%B5%D8%B1%D9%81-%D8%A8%D8%B1%D9%82-%D8%A8%D8%B1%D9%86%D8%A7%D9%85%D9%87-%D8%B1%DB%8C%D8%B2%DB%8C-%D9%81%D9%88%D8%B1%DB%8C-%D8%A7%D9%86%D8%AC%D8%A7%D9%85-%D8%B4%D9%88%D8%AF-%D8%AC%D8%A7%D8%A8%D8%AC%D8%A7%DB%8C%DB%8C-%D9%85%D8%AF%DB%8C%D8%B1%D8%A7%D9%86-%D9%86%D8%A8%D8%A7%DB%8C%D8%AF-%D8%A8%D8%A7%D8%B9%D8%AB-%D8%AA%D8%A7%D8%AE%DB%8C%D8%B1-%D8%AF%D8%B1-%D8%A7%D8%B1%D8%AA%D9%82%D8%A7%DB%8C-%D8%B8%D8%B1%D9%81%DB%8C%D8%AA-%D8%AA%D9%88%D9%84%DB%8C%D8%AF-%D8%A8%D8%B1%D9%82-%DA%A9%D8%B4%D9%88%D8%B1-%D8%B4%D9%88%D8%AF" TargetMode="External"/><Relationship Id="rId59" Type="http://schemas.openxmlformats.org/officeDocument/2006/relationships/hyperlink" Target="https://www.borna.news/fa/tags/%D9%88%D8%B2%D8%A7%D8%B1%D8%AA_%D9%86%DB%8C%D8%B1%D9%88" TargetMode="External"/><Relationship Id="rId67" Type="http://schemas.openxmlformats.org/officeDocument/2006/relationships/fontTable" Target="fontTable.xml"/><Relationship Id="rId20" Type="http://schemas.openxmlformats.org/officeDocument/2006/relationships/hyperlink" Target="https://www.eghtesadnews.com/&#1576;&#1582;&#1588;-%D8%A7%D8%AE%D8%A8%D8%A7%D8%B1-%D8%A8%D9%88%D8%B1%D8%B3-38/433505-%D9%85%D8%B9%D8%A7%D9%85%D9%84%D9%87-%D8%A8%DB%8C%D8%B4-%D8%A7%D8%B2-%D9%85%DB%8C%D9%84%DB%8C%D9%88%D9%86-%DA%A9%DB%8C%D9%84%D9%88%D9%88%D8%A7%D8%AA-%D8%B3%D8%A7%D8%B9%D8%AA-%D8%A8%D8%B1%D9%82-%D8%AF%D8%B1-%D8%A8%D9%88%D8%B1%D8%B3-%D8%A7%D9%86%D8%B1%DA%98%DB%8C" TargetMode="External"/><Relationship Id="rId41" Type="http://schemas.openxmlformats.org/officeDocument/2006/relationships/hyperlink" Target="https://www.mashreghnews.ir/news/1250758/&#1662;&#1740;&#1711;&#1740;&#1585;&#1740;-&#1705;&#1605;&#1740;&#1587;&#1740;&#1608;&#1606;-&#1575;&#1606;&#1585;&#1688;&#1740;-&#1605;&#1580;&#1604;&#1587;-&#1576;&#1585;&#1575;&#1740;-&#1578;&#1608;&#1604;&#1740;&#1583;-&#1576;&#1585;&#1602;-&#1607;&#1587;&#1578;&#1607;-&#1575;&#1740;" TargetMode="External"/><Relationship Id="rId54" Type="http://schemas.openxmlformats.org/officeDocument/2006/relationships/hyperlink" Target="https://www.borna.news/fa/tags/%D8%A7%D8%B3%D8%AA%D8%B1%D8%B3" TargetMode="External"/><Relationship Id="rId62" Type="http://schemas.openxmlformats.org/officeDocument/2006/relationships/hyperlink" Target="https://www.borna.news/fa/tags/%D9%85%D8%B4%DA%A9%D9%84%D8%A7%D8%AA_%D9%85%D8%B1%D8%AF%D9%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asnimnews.com" TargetMode="External"/><Relationship Id="rId23" Type="http://schemas.openxmlformats.org/officeDocument/2006/relationships/hyperlink" Target="https://www.eghtesadnews.com/fa/tags/%D8%A8%D9%88%D8%B1%D8%B3" TargetMode="External"/><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www.borna.news/fa/tags/%D8%B1%D8%A6%DB%8C%D8%B3_%D8%AC%D9%85%D9%87%D9%88%D8%B1" TargetMode="External"/><Relationship Id="rId57" Type="http://schemas.openxmlformats.org/officeDocument/2006/relationships/hyperlink" Target="https://www.borna.news/fa/tags/%D8%AF%D9%88%D9%84%D8%AA" TargetMode="External"/><Relationship Id="rId10" Type="http://schemas.openxmlformats.org/officeDocument/2006/relationships/hyperlink" Target="https://www.irna.ir/news/84443912/&#1608;&#1586;&#1575;&#1585;&#1578;-&#1606;&#1740;&#1585;&#1608;-&#1576;&#1607;-&#1586;&#1608;&#1583;&#1740;-&#1575;&#1586;-&#1578;&#1606;&#1711;&#1606;&#1575;&#1607;&#1575;-&#1582;&#1575;&#1585;&#1580;-&#1605;&#1740;-&#1588;&#1608;&#1583;" TargetMode="External"/><Relationship Id="rId31" Type="http://schemas.openxmlformats.org/officeDocument/2006/relationships/hyperlink" Target="https://www.iribnews.ir/fa/economic" TargetMode="External"/><Relationship Id="rId44" Type="http://schemas.openxmlformats.org/officeDocument/2006/relationships/image" Target="media/image15.jpeg"/><Relationship Id="rId52" Type="http://schemas.openxmlformats.org/officeDocument/2006/relationships/hyperlink" Target="https://www.borna.news/fa/tags/%D8%A8%D8%B1%D9%82" TargetMode="External"/><Relationship Id="rId60" Type="http://schemas.openxmlformats.org/officeDocument/2006/relationships/hyperlink" Target="https://www.borna.news/fa/tags/%D9%82%D8%A7%D9%86%D9%88%D9%86"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tasnimnews.com" TargetMode="External"/><Relationship Id="rId18" Type="http://schemas.openxmlformats.org/officeDocument/2006/relationships/image" Target="media/image7.jpeg"/><Relationship Id="rId39" Type="http://schemas.openxmlformats.org/officeDocument/2006/relationships/hyperlink" Target="https://www.afkarnews.com/fa/tags/%D8%A7%D9%82%D8%AA%D8%B5%D8%A7%D8%AF_%D8%A8%D8%B1%D9%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E4FA4-333C-4BAA-B473-053EC550D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5</TotalTime>
  <Pages>14</Pages>
  <Words>6065</Words>
  <Characters>34573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Khadijeh Mohammadi</dc:creator>
  <cp:keywords/>
  <cp:lastModifiedBy>Khadijeh Mohammadi</cp:lastModifiedBy>
  <cp:revision>4</cp:revision>
  <cp:lastPrinted>2021-07-27T06:01:00Z</cp:lastPrinted>
  <dcterms:created xsi:type="dcterms:W3CDTF">2021-08-28T02:55:00Z</dcterms:created>
  <dcterms:modified xsi:type="dcterms:W3CDTF">2021-08-28T08:12:00Z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